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3C5" w:rsidRDefault="002103C5"/>
    <w:tbl>
      <w:tblPr>
        <w:tblW w:w="5033" w:type="pct"/>
        <w:tblInd w:w="-72" w:type="dxa"/>
        <w:tblLook w:val="0000" w:firstRow="0" w:lastRow="0" w:firstColumn="0" w:lastColumn="0" w:noHBand="0" w:noVBand="0"/>
      </w:tblPr>
      <w:tblGrid>
        <w:gridCol w:w="4370"/>
        <w:gridCol w:w="699"/>
        <w:gridCol w:w="4564"/>
      </w:tblGrid>
      <w:tr w:rsidR="001C09BF" w:rsidRPr="00821185" w:rsidTr="00D220C9">
        <w:trPr>
          <w:trHeight w:hRule="exact" w:val="907"/>
        </w:trPr>
        <w:tc>
          <w:tcPr>
            <w:tcW w:w="5000" w:type="pct"/>
            <w:gridSpan w:val="3"/>
            <w:vAlign w:val="center"/>
          </w:tcPr>
          <w:p w:rsidR="001C09BF" w:rsidRPr="00821185" w:rsidRDefault="001C09BF" w:rsidP="00A95933">
            <w:pPr>
              <w:pStyle w:val="OTRTitulnamedoc"/>
              <w:spacing w:after="200"/>
              <w:rPr>
                <w:sz w:val="28"/>
                <w:lang w:val="en-US"/>
              </w:rPr>
            </w:pPr>
          </w:p>
        </w:tc>
      </w:tr>
      <w:tr w:rsidR="001C09BF" w:rsidRPr="00821185" w:rsidTr="00380D81">
        <w:trPr>
          <w:trHeight w:val="653"/>
        </w:trPr>
        <w:tc>
          <w:tcPr>
            <w:tcW w:w="2268" w:type="pct"/>
            <w:vAlign w:val="center"/>
          </w:tcPr>
          <w:p w:rsidR="001C09BF" w:rsidRPr="00821185" w:rsidRDefault="001C09BF" w:rsidP="00D220C9">
            <w:pPr>
              <w:pStyle w:val="OTRTITULNAME"/>
              <w:spacing w:before="0" w:after="0"/>
              <w:jc w:val="both"/>
            </w:pPr>
          </w:p>
        </w:tc>
        <w:tc>
          <w:tcPr>
            <w:tcW w:w="363" w:type="pct"/>
            <w:vAlign w:val="center"/>
          </w:tcPr>
          <w:p w:rsidR="001C09BF" w:rsidRPr="00821185" w:rsidRDefault="001C09BF" w:rsidP="00D220C9">
            <w:pPr>
              <w:pStyle w:val="OTRTITULNAME"/>
              <w:spacing w:before="0" w:after="0"/>
              <w:jc w:val="both"/>
            </w:pPr>
          </w:p>
        </w:tc>
        <w:tc>
          <w:tcPr>
            <w:tcW w:w="2369" w:type="pct"/>
            <w:vAlign w:val="center"/>
          </w:tcPr>
          <w:p w:rsidR="001C09BF" w:rsidRPr="00821185" w:rsidRDefault="001C09BF" w:rsidP="00D220C9">
            <w:pPr>
              <w:pStyle w:val="OTRTITULnew"/>
              <w:spacing w:before="60" w:after="60" w:line="240" w:lineRule="auto"/>
            </w:pPr>
          </w:p>
        </w:tc>
      </w:tr>
      <w:tr w:rsidR="001C09BF" w:rsidRPr="00821185" w:rsidTr="00D220C9">
        <w:trPr>
          <w:trHeight w:val="1950"/>
        </w:trPr>
        <w:tc>
          <w:tcPr>
            <w:tcW w:w="2268" w:type="pct"/>
            <w:vAlign w:val="center"/>
          </w:tcPr>
          <w:p w:rsidR="001C09BF" w:rsidRPr="00821185" w:rsidRDefault="001C09BF" w:rsidP="00D220C9">
            <w:pPr>
              <w:pStyle w:val="OTRTITULNAME"/>
              <w:rPr>
                <w:lang w:val="en-US"/>
              </w:rPr>
            </w:pPr>
          </w:p>
        </w:tc>
        <w:tc>
          <w:tcPr>
            <w:tcW w:w="363" w:type="pct"/>
            <w:vAlign w:val="center"/>
          </w:tcPr>
          <w:p w:rsidR="001C09BF" w:rsidRPr="00821185" w:rsidRDefault="001C09BF" w:rsidP="00D220C9">
            <w:pPr>
              <w:pStyle w:val="OTRTITULNAME"/>
              <w:rPr>
                <w:lang w:val="en-US"/>
              </w:rPr>
            </w:pPr>
          </w:p>
        </w:tc>
        <w:tc>
          <w:tcPr>
            <w:tcW w:w="2369" w:type="pct"/>
            <w:vAlign w:val="center"/>
          </w:tcPr>
          <w:p w:rsidR="001C09BF" w:rsidRPr="00821185" w:rsidRDefault="001C09BF" w:rsidP="00D220C9">
            <w:pPr>
              <w:pStyle w:val="OTRTITULnew"/>
              <w:spacing w:before="60" w:after="60" w:line="240" w:lineRule="auto"/>
              <w:rPr>
                <w:sz w:val="24"/>
                <w:szCs w:val="24"/>
              </w:rPr>
            </w:pPr>
          </w:p>
        </w:tc>
      </w:tr>
    </w:tbl>
    <w:p w:rsidR="00DD3B2D" w:rsidRPr="00E30BAF" w:rsidRDefault="00DD3B2D" w:rsidP="00DD3B2D">
      <w:pPr>
        <w:contextualSpacing/>
        <w:jc w:val="center"/>
        <w:rPr>
          <w:rFonts w:eastAsia="Calibri"/>
          <w:sz w:val="32"/>
          <w:szCs w:val="28"/>
        </w:rPr>
      </w:pPr>
      <w:r w:rsidRPr="00E30BAF">
        <w:rPr>
          <w:rFonts w:eastAsia="Calibri"/>
          <w:sz w:val="32"/>
          <w:szCs w:val="28"/>
        </w:rPr>
        <w:t>Автоматизированная система Федерального казначейства,</w:t>
      </w:r>
    </w:p>
    <w:p w:rsidR="00DD3B2D" w:rsidRPr="00E30BAF" w:rsidRDefault="00DD3B2D" w:rsidP="00DD3B2D">
      <w:pPr>
        <w:contextualSpacing/>
        <w:jc w:val="center"/>
        <w:rPr>
          <w:rFonts w:eastAsia="Calibri"/>
          <w:sz w:val="32"/>
          <w:szCs w:val="28"/>
        </w:rPr>
      </w:pPr>
      <w:r w:rsidRPr="00E30BAF">
        <w:rPr>
          <w:rFonts w:eastAsia="Calibri"/>
          <w:sz w:val="32"/>
          <w:szCs w:val="28"/>
        </w:rPr>
        <w:t xml:space="preserve">Подсистема управления расходами </w:t>
      </w:r>
    </w:p>
    <w:p w:rsidR="00DD3B2D" w:rsidRPr="00E30BAF" w:rsidRDefault="00DD3B2D" w:rsidP="00DD3B2D">
      <w:pPr>
        <w:contextualSpacing/>
        <w:jc w:val="center"/>
        <w:rPr>
          <w:rFonts w:eastAsia="Calibri"/>
          <w:sz w:val="32"/>
          <w:szCs w:val="28"/>
        </w:rPr>
      </w:pPr>
      <w:r w:rsidRPr="00E30BAF">
        <w:rPr>
          <w:rFonts w:eastAsia="Calibri"/>
          <w:sz w:val="32"/>
          <w:szCs w:val="28"/>
        </w:rPr>
        <w:t>государственной интегрированной информационной системы управления общественными финансами «Электронный бюджет»</w:t>
      </w:r>
    </w:p>
    <w:p w:rsidR="001C09BF" w:rsidRPr="00E30BAF" w:rsidRDefault="001C09BF" w:rsidP="001C09BF"/>
    <w:p w:rsidR="006D0252" w:rsidRPr="00E30BAF" w:rsidRDefault="006D0252" w:rsidP="001C09BF"/>
    <w:p w:rsidR="001C09BF" w:rsidRPr="00E30BAF" w:rsidRDefault="00DE2257" w:rsidP="001C09BF">
      <w:pPr>
        <w:pStyle w:val="GOSTSign"/>
        <w:rPr>
          <w:sz w:val="20"/>
          <w:szCs w:val="18"/>
        </w:rPr>
      </w:pPr>
      <w:r w:rsidRPr="00E30BAF">
        <w:rPr>
          <w:sz w:val="32"/>
        </w:rPr>
        <w:t xml:space="preserve">Дополнение № </w:t>
      </w:r>
      <w:r w:rsidR="005738AA">
        <w:rPr>
          <w:sz w:val="32"/>
        </w:rPr>
        <w:t>1</w:t>
      </w:r>
    </w:p>
    <w:p w:rsidR="001C09BF" w:rsidRPr="00E30BAF" w:rsidRDefault="001C09BF" w:rsidP="001C09BF">
      <w:pPr>
        <w:pStyle w:val="GOSTTitul0"/>
        <w:rPr>
          <w:sz w:val="32"/>
          <w:bdr w:val="none" w:sz="0" w:space="0" w:color="auto" w:frame="1"/>
        </w:rPr>
      </w:pPr>
      <w:r w:rsidRPr="00E30BAF">
        <w:rPr>
          <w:sz w:val="32"/>
          <w:bdr w:val="none" w:sz="0" w:space="0" w:color="auto" w:frame="1"/>
        </w:rPr>
        <w:t xml:space="preserve">к «Требованиям к форматам </w:t>
      </w:r>
      <w:r w:rsidR="00DD3B2D" w:rsidRPr="00E30BAF">
        <w:rPr>
          <w:sz w:val="32"/>
          <w:bdr w:val="none" w:sz="0" w:space="0" w:color="auto" w:frame="1"/>
        </w:rPr>
        <w:t>обмена</w:t>
      </w:r>
      <w:r w:rsidRPr="00E30BAF">
        <w:rPr>
          <w:sz w:val="32"/>
          <w:bdr w:val="none" w:sz="0" w:space="0" w:color="auto" w:frame="1"/>
        </w:rPr>
        <w:t>, используемых при информационном взаимодействии между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палатой» версии 2</w:t>
      </w:r>
      <w:r w:rsidR="00493D5E" w:rsidRPr="00E30BAF">
        <w:rPr>
          <w:sz w:val="32"/>
          <w:bdr w:val="none" w:sz="0" w:space="0" w:color="auto" w:frame="1"/>
        </w:rPr>
        <w:t>9</w:t>
      </w:r>
      <w:r w:rsidRPr="00E30BAF">
        <w:rPr>
          <w:sz w:val="32"/>
          <w:bdr w:val="none" w:sz="0" w:space="0" w:color="auto" w:frame="1"/>
        </w:rPr>
        <w:t>.0, утвержденным «</w:t>
      </w:r>
      <w:r w:rsidR="00493D5E" w:rsidRPr="00E30BAF">
        <w:rPr>
          <w:sz w:val="32"/>
          <w:bdr w:val="none" w:sz="0" w:space="0" w:color="auto" w:frame="1"/>
        </w:rPr>
        <w:t>17</w:t>
      </w:r>
      <w:r w:rsidRPr="00E30BAF">
        <w:rPr>
          <w:sz w:val="32"/>
          <w:bdr w:val="none" w:sz="0" w:space="0" w:color="auto" w:frame="1"/>
        </w:rPr>
        <w:t>»</w:t>
      </w:r>
      <w:r w:rsidR="006D0252" w:rsidRPr="00E30BAF">
        <w:rPr>
          <w:sz w:val="32"/>
          <w:bdr w:val="none" w:sz="0" w:space="0" w:color="auto" w:frame="1"/>
        </w:rPr>
        <w:t> </w:t>
      </w:r>
      <w:r w:rsidR="00493D5E" w:rsidRPr="00E30BAF">
        <w:rPr>
          <w:sz w:val="32"/>
          <w:bdr w:val="none" w:sz="0" w:space="0" w:color="auto" w:frame="1"/>
        </w:rPr>
        <w:t>апреля</w:t>
      </w:r>
      <w:r w:rsidRPr="00E30BAF">
        <w:rPr>
          <w:sz w:val="32"/>
          <w:bdr w:val="none" w:sz="0" w:space="0" w:color="auto" w:frame="1"/>
        </w:rPr>
        <w:t xml:space="preserve"> 201</w:t>
      </w:r>
      <w:r w:rsidR="00493D5E" w:rsidRPr="00E30BAF">
        <w:rPr>
          <w:sz w:val="32"/>
          <w:bdr w:val="none" w:sz="0" w:space="0" w:color="auto" w:frame="1"/>
        </w:rPr>
        <w:t>9</w:t>
      </w:r>
      <w:r w:rsidRPr="00E30BAF">
        <w:rPr>
          <w:sz w:val="32"/>
          <w:bdr w:val="none" w:sz="0" w:space="0" w:color="auto" w:frame="1"/>
        </w:rPr>
        <w:t xml:space="preserve"> г.</w:t>
      </w:r>
    </w:p>
    <w:p w:rsidR="001C09BF" w:rsidRPr="00E30BAF" w:rsidRDefault="001C09BF" w:rsidP="001C09BF">
      <w:pPr>
        <w:pStyle w:val="GOSTTitul0"/>
        <w:rPr>
          <w:bdr w:val="none" w:sz="0" w:space="0" w:color="auto" w:frame="1"/>
        </w:rPr>
      </w:pPr>
    </w:p>
    <w:p w:rsidR="00DD3B2D" w:rsidRPr="00E30BAF" w:rsidRDefault="00DD3B2D" w:rsidP="00DD3B2D">
      <w:pPr>
        <w:spacing w:before="400" w:after="400" w:line="360" w:lineRule="auto"/>
        <w:jc w:val="center"/>
        <w:rPr>
          <w:sz w:val="28"/>
          <w:szCs w:val="28"/>
        </w:rPr>
      </w:pPr>
      <w:r w:rsidRPr="00E30BAF">
        <w:rPr>
          <w:sz w:val="28"/>
          <w:szCs w:val="28"/>
        </w:rPr>
        <w:t xml:space="preserve">Листов: </w:t>
      </w:r>
      <w:fldSimple w:instr=" NUMPAGES   \* MERGEFORMAT ">
        <w:r w:rsidR="006655C2">
          <w:rPr>
            <w:noProof/>
            <w:sz w:val="28"/>
            <w:szCs w:val="28"/>
          </w:rPr>
          <w:t>16</w:t>
        </w:r>
      </w:fldSimple>
    </w:p>
    <w:p w:rsidR="001C09BF" w:rsidRPr="00E30BAF" w:rsidRDefault="001C09BF" w:rsidP="001C09BF">
      <w:pPr>
        <w:pStyle w:val="GOSTTitul0"/>
        <w:rPr>
          <w:bdr w:val="none" w:sz="0" w:space="0" w:color="auto" w:frame="1"/>
        </w:rPr>
      </w:pPr>
    </w:p>
    <w:p w:rsidR="001C09BF" w:rsidRPr="00E30BAF" w:rsidRDefault="001C09BF" w:rsidP="001C09BF">
      <w:pPr>
        <w:pStyle w:val="GOSTTitul0"/>
        <w:rPr>
          <w:bdr w:val="none" w:sz="0" w:space="0" w:color="auto" w:frame="1"/>
        </w:rPr>
      </w:pPr>
    </w:p>
    <w:p w:rsidR="00DD3B2D" w:rsidRPr="00E30BAF" w:rsidRDefault="00DD3B2D" w:rsidP="001C09BF">
      <w:pPr>
        <w:pStyle w:val="GOSTTitul0"/>
        <w:rPr>
          <w:bdr w:val="none" w:sz="0" w:space="0" w:color="auto" w:frame="1"/>
        </w:rPr>
        <w:sectPr w:rsidR="00DD3B2D" w:rsidRPr="00E30BAF" w:rsidSect="00E605BB">
          <w:headerReference w:type="default" r:id="rId9"/>
          <w:footerReference w:type="default" r:id="rId10"/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C9791A" w:rsidRPr="00E30BAF" w:rsidRDefault="00C9791A" w:rsidP="00C9791A">
      <w:pPr>
        <w:pStyle w:val="OTRContents"/>
      </w:pPr>
      <w:r w:rsidRPr="00E30BAF">
        <w:lastRenderedPageBreak/>
        <w:t>Содержание</w:t>
      </w:r>
    </w:p>
    <w:p w:rsidR="00252C26" w:rsidRDefault="00D966FA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r w:rsidRPr="00E30BAF">
        <w:fldChar w:fldCharType="begin"/>
      </w:r>
      <w:r w:rsidR="00C9791A" w:rsidRPr="00E30BAF">
        <w:instrText xml:space="preserve"> TOC \o \h \z </w:instrText>
      </w:r>
      <w:r w:rsidRPr="00E30BAF">
        <w:fldChar w:fldCharType="separate"/>
      </w:r>
      <w:hyperlink w:anchor="_Toc8920031" w:history="1">
        <w:r w:rsidR="00252C26" w:rsidRPr="00374FB6">
          <w:rPr>
            <w:rStyle w:val="af"/>
            <w:lang w:val="en-US"/>
          </w:rPr>
          <w:t>1.</w:t>
        </w:r>
        <w:r w:rsidR="00252C26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252C26" w:rsidRPr="00374FB6">
          <w:rPr>
            <w:rStyle w:val="af"/>
          </w:rPr>
          <w:t>Общее описание документа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_Toc8920031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3</w:t>
        </w:r>
        <w:r w:rsidR="00252C26">
          <w:rPr>
            <w:webHidden/>
          </w:rPr>
          <w:fldChar w:fldCharType="end"/>
        </w:r>
      </w:hyperlink>
    </w:p>
    <w:p w:rsidR="00252C26" w:rsidRDefault="0008591C">
      <w:pPr>
        <w:pStyle w:val="14"/>
        <w:rPr>
          <w:rFonts w:asciiTheme="minorHAnsi" w:eastAsiaTheme="minorEastAsia" w:hAnsiTheme="minorHAnsi" w:cstheme="minorBidi"/>
          <w:b w:val="0"/>
          <w:bCs w:val="0"/>
          <w:caps w:val="0"/>
          <w:sz w:val="22"/>
          <w:szCs w:val="22"/>
        </w:rPr>
      </w:pPr>
      <w:hyperlink w:anchor="_Toc8920032" w:history="1">
        <w:r w:rsidR="00252C26" w:rsidRPr="00374FB6">
          <w:rPr>
            <w:rStyle w:val="af"/>
            <w:lang w:val="en-US"/>
          </w:rPr>
          <w:t>2.</w:t>
        </w:r>
        <w:r w:rsidR="00252C26">
          <w:rPr>
            <w:rFonts w:asciiTheme="minorHAnsi" w:eastAsiaTheme="minorEastAsia" w:hAnsiTheme="minorHAnsi" w:cstheme="minorBidi"/>
            <w:b w:val="0"/>
            <w:bCs w:val="0"/>
            <w:caps w:val="0"/>
            <w:sz w:val="22"/>
            <w:szCs w:val="22"/>
          </w:rPr>
          <w:tab/>
        </w:r>
        <w:r w:rsidR="00252C26" w:rsidRPr="00374FB6">
          <w:rPr>
            <w:rStyle w:val="af"/>
          </w:rPr>
          <w:t>Требования к составу информации при информационном взаимодействии между органами Федерального казначейства и получателями бюджетных средств, а также требования к составу информации при информационном взаимодействии по учету операций со средствами, поступающими во временное распоряжение учрежденияпри информационном взаимодействии между клиентами и органами Федерального казначейства в сфере операций по лицевым счетам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_Toc8920032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4</w:t>
        </w:r>
        <w:r w:rsidR="00252C26">
          <w:rPr>
            <w:webHidden/>
          </w:rPr>
          <w:fldChar w:fldCharType="end"/>
        </w:r>
      </w:hyperlink>
    </w:p>
    <w:p w:rsidR="00252C26" w:rsidRDefault="0008591C">
      <w:pPr>
        <w:pStyle w:val="26"/>
        <w:rPr>
          <w:rFonts w:asciiTheme="minorHAnsi" w:eastAsiaTheme="minorEastAsia" w:hAnsiTheme="minorHAnsi" w:cstheme="minorBidi"/>
          <w:bCs w:val="0"/>
          <w:sz w:val="22"/>
          <w:szCs w:val="22"/>
        </w:rPr>
      </w:pPr>
      <w:hyperlink w:anchor="_Toc8920033" w:history="1">
        <w:r w:rsidR="00252C26" w:rsidRPr="00374FB6">
          <w:rPr>
            <w:rStyle w:val="af"/>
          </w:rPr>
          <w:t>2.1.</w:t>
        </w:r>
        <w:r w:rsidR="00252C26">
          <w:rPr>
            <w:rFonts w:asciiTheme="minorHAnsi" w:eastAsiaTheme="minorEastAsia" w:hAnsiTheme="minorHAnsi" w:cstheme="minorBidi"/>
            <w:bCs w:val="0"/>
            <w:sz w:val="22"/>
            <w:szCs w:val="22"/>
          </w:rPr>
          <w:tab/>
        </w:r>
        <w:r w:rsidR="00252C26" w:rsidRPr="00374FB6">
          <w:rPr>
            <w:rStyle w:val="af"/>
          </w:rPr>
          <w:t>Заявление на выдачу (перевод, изменение, отзыв) Казначейского обеспечения обязательств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_Toc8920033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4</w:t>
        </w:r>
        <w:r w:rsidR="00252C26">
          <w:rPr>
            <w:webHidden/>
          </w:rPr>
          <w:fldChar w:fldCharType="end"/>
        </w:r>
      </w:hyperlink>
    </w:p>
    <w:p w:rsidR="00252C26" w:rsidRDefault="0008591C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8920034" w:history="1">
        <w:r w:rsidR="00252C26" w:rsidRPr="00374FB6">
          <w:rPr>
            <w:rStyle w:val="af"/>
          </w:rPr>
          <w:t>2.1.1.</w:t>
        </w:r>
        <w:r w:rsidR="00252C2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52C26" w:rsidRPr="00374FB6">
          <w:rPr>
            <w:rStyle w:val="af"/>
          </w:rPr>
          <w:t>Назначение и маршрут документа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_Toc8920034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4</w:t>
        </w:r>
        <w:r w:rsidR="00252C26">
          <w:rPr>
            <w:webHidden/>
          </w:rPr>
          <w:fldChar w:fldCharType="end"/>
        </w:r>
      </w:hyperlink>
    </w:p>
    <w:p w:rsidR="00252C26" w:rsidRDefault="0008591C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8920035" w:history="1">
        <w:r w:rsidR="00252C26" w:rsidRPr="00374FB6">
          <w:rPr>
            <w:rStyle w:val="af"/>
            <w:highlight w:val="green"/>
          </w:rPr>
          <w:t>2.1.2.</w:t>
        </w:r>
        <w:r w:rsidR="00252C2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52C26" w:rsidRPr="00374FB6">
          <w:rPr>
            <w:rStyle w:val="af"/>
            <w:highlight w:val="green"/>
          </w:rPr>
          <w:t>Описание полей документа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_Toc8920035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4</w:t>
        </w:r>
        <w:r w:rsidR="00252C26">
          <w:rPr>
            <w:webHidden/>
          </w:rPr>
          <w:fldChar w:fldCharType="end"/>
        </w:r>
      </w:hyperlink>
    </w:p>
    <w:p w:rsidR="00252C26" w:rsidRDefault="0008591C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8920036" w:history="1">
        <w:r w:rsidR="00252C26" w:rsidRPr="00374FB6">
          <w:rPr>
            <w:rStyle w:val="af"/>
          </w:rPr>
          <w:t>2.1.3.</w:t>
        </w:r>
        <w:r w:rsidR="00252C2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52C26" w:rsidRPr="00374FB6">
          <w:rPr>
            <w:rStyle w:val="af"/>
          </w:rPr>
          <w:t>Макет файла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_Toc8920036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14</w:t>
        </w:r>
        <w:r w:rsidR="00252C26">
          <w:rPr>
            <w:webHidden/>
          </w:rPr>
          <w:fldChar w:fldCharType="end"/>
        </w:r>
      </w:hyperlink>
    </w:p>
    <w:p w:rsidR="00252C26" w:rsidRDefault="0008591C">
      <w:pPr>
        <w:pStyle w:val="35"/>
        <w:rPr>
          <w:rFonts w:asciiTheme="minorHAnsi" w:eastAsiaTheme="minorEastAsia" w:hAnsiTheme="minorHAnsi" w:cstheme="minorBidi"/>
          <w:bCs w:val="0"/>
          <w:iCs w:val="0"/>
          <w:sz w:val="22"/>
          <w:szCs w:val="22"/>
        </w:rPr>
      </w:pPr>
      <w:hyperlink w:anchor="_Toc8920037" w:history="1">
        <w:r w:rsidR="00252C26" w:rsidRPr="00374FB6">
          <w:rPr>
            <w:rStyle w:val="af"/>
          </w:rPr>
          <w:t>2.1.4.</w:t>
        </w:r>
        <w:r w:rsidR="00252C26">
          <w:rPr>
            <w:rFonts w:asciiTheme="minorHAnsi" w:eastAsiaTheme="minorEastAsia" w:hAnsiTheme="minorHAnsi" w:cstheme="minorBidi"/>
            <w:bCs w:val="0"/>
            <w:iCs w:val="0"/>
            <w:sz w:val="22"/>
            <w:szCs w:val="22"/>
          </w:rPr>
          <w:tab/>
        </w:r>
        <w:r w:rsidR="00252C26" w:rsidRPr="00374FB6">
          <w:rPr>
            <w:rStyle w:val="af"/>
          </w:rPr>
          <w:t>Пример файла</w:t>
        </w:r>
        <w:r w:rsidR="00252C26">
          <w:rPr>
            <w:webHidden/>
          </w:rPr>
          <w:tab/>
        </w:r>
        <w:r w:rsidR="00252C26">
          <w:rPr>
            <w:webHidden/>
          </w:rPr>
          <w:fldChar w:fldCharType="begin"/>
        </w:r>
        <w:r w:rsidR="00252C26">
          <w:rPr>
            <w:webHidden/>
          </w:rPr>
          <w:instrText xml:space="preserve"> PAGEREF _Toc8920037 \h </w:instrText>
        </w:r>
        <w:r w:rsidR="00252C26">
          <w:rPr>
            <w:webHidden/>
          </w:rPr>
        </w:r>
        <w:r w:rsidR="00252C26">
          <w:rPr>
            <w:webHidden/>
          </w:rPr>
          <w:fldChar w:fldCharType="separate"/>
        </w:r>
        <w:r w:rsidR="00252C26">
          <w:rPr>
            <w:webHidden/>
          </w:rPr>
          <w:t>15</w:t>
        </w:r>
        <w:r w:rsidR="00252C26">
          <w:rPr>
            <w:webHidden/>
          </w:rPr>
          <w:fldChar w:fldCharType="end"/>
        </w:r>
      </w:hyperlink>
    </w:p>
    <w:p w:rsidR="001C09BF" w:rsidRPr="00E30BAF" w:rsidRDefault="00D966FA" w:rsidP="00626709">
      <w:pPr>
        <w:pStyle w:val="12"/>
        <w:jc w:val="both"/>
      </w:pPr>
      <w:r w:rsidRPr="00E30BAF">
        <w:lastRenderedPageBreak/>
        <w:fldChar w:fldCharType="end"/>
      </w:r>
      <w:bookmarkStart w:id="0" w:name="_Toc471905075"/>
      <w:bookmarkStart w:id="1" w:name="_Toc473058706"/>
      <w:bookmarkStart w:id="2" w:name="_Toc8920031"/>
      <w:r w:rsidR="001C09BF" w:rsidRPr="00E30BAF">
        <w:t>Общее описание документа</w:t>
      </w:r>
      <w:bookmarkEnd w:id="0"/>
      <w:bookmarkEnd w:id="1"/>
      <w:bookmarkEnd w:id="2"/>
    </w:p>
    <w:p w:rsidR="00A22AF0" w:rsidRPr="00E30BAF" w:rsidRDefault="001C09BF" w:rsidP="00A22AF0">
      <w:pPr>
        <w:pStyle w:val="OTRNormal"/>
        <w:rPr>
          <w:bdr w:val="none" w:sz="0" w:space="0" w:color="auto" w:frame="1"/>
        </w:rPr>
      </w:pPr>
      <w:r w:rsidRPr="00E30BAF">
        <w:rPr>
          <w:bdr w:val="none" w:sz="0" w:space="0" w:color="auto" w:frame="1"/>
        </w:rPr>
        <w:t xml:space="preserve">Настоящее дополнение № </w:t>
      </w:r>
      <w:r w:rsidR="00245A1F" w:rsidRPr="00E30BAF">
        <w:rPr>
          <w:bdr w:val="none" w:sz="0" w:space="0" w:color="auto" w:frame="1"/>
        </w:rPr>
        <w:t>1</w:t>
      </w:r>
      <w:r w:rsidRPr="00E30BAF">
        <w:rPr>
          <w:bdr w:val="none" w:sz="0" w:space="0" w:color="auto" w:frame="1"/>
        </w:rPr>
        <w:t xml:space="preserve"> (далее – Дополнение) является неотъемлемой частью «Требований к форматам файлов, используемых при информационном взаимодействии между органами Федерального казначейства и участниками бюджетного процесса, неучастниками бюджетного процесса, бюджетными учреждениями, автономными учреждениями, Счетной палатой» версии 2</w:t>
      </w:r>
      <w:r w:rsidR="00493D5E" w:rsidRPr="00E30BAF">
        <w:rPr>
          <w:bdr w:val="none" w:sz="0" w:space="0" w:color="auto" w:frame="1"/>
        </w:rPr>
        <w:t>9</w:t>
      </w:r>
      <w:r w:rsidRPr="00E30BAF">
        <w:rPr>
          <w:bdr w:val="none" w:sz="0" w:space="0" w:color="auto" w:frame="1"/>
        </w:rPr>
        <w:t>.0, утвержденным «</w:t>
      </w:r>
      <w:r w:rsidR="00493D5E" w:rsidRPr="00E30BAF">
        <w:rPr>
          <w:bdr w:val="none" w:sz="0" w:space="0" w:color="auto" w:frame="1"/>
        </w:rPr>
        <w:t>17</w:t>
      </w:r>
      <w:r w:rsidRPr="00E30BAF">
        <w:rPr>
          <w:bdr w:val="none" w:sz="0" w:space="0" w:color="auto" w:frame="1"/>
        </w:rPr>
        <w:t xml:space="preserve">» </w:t>
      </w:r>
      <w:r w:rsidR="00493D5E" w:rsidRPr="00E30BAF">
        <w:rPr>
          <w:bdr w:val="none" w:sz="0" w:space="0" w:color="auto" w:frame="1"/>
        </w:rPr>
        <w:t>апреля</w:t>
      </w:r>
      <w:r w:rsidRPr="00E30BAF">
        <w:rPr>
          <w:bdr w:val="none" w:sz="0" w:space="0" w:color="auto" w:frame="1"/>
        </w:rPr>
        <w:t xml:space="preserve"> 201</w:t>
      </w:r>
      <w:r w:rsidR="00493D5E" w:rsidRPr="00E30BAF">
        <w:rPr>
          <w:bdr w:val="none" w:sz="0" w:space="0" w:color="auto" w:frame="1"/>
        </w:rPr>
        <w:t>9</w:t>
      </w:r>
      <w:r w:rsidRPr="00E30BAF">
        <w:rPr>
          <w:bdr w:val="none" w:sz="0" w:space="0" w:color="auto" w:frame="1"/>
        </w:rPr>
        <w:t xml:space="preserve"> г. (далее - Требования).</w:t>
      </w:r>
      <w:r w:rsidR="007B6585" w:rsidRPr="00E30BAF">
        <w:rPr>
          <w:bdr w:val="none" w:sz="0" w:space="0" w:color="auto" w:frame="1"/>
        </w:rPr>
        <w:t xml:space="preserve"> </w:t>
      </w:r>
      <w:r w:rsidR="007B6585" w:rsidRPr="00E30BAF">
        <w:rPr>
          <w:szCs w:val="24"/>
          <w:bdr w:val="none" w:sz="0" w:space="0" w:color="auto" w:frame="1"/>
        </w:rPr>
        <w:t xml:space="preserve">Все изменения по Дополнению вступают в силу с </w:t>
      </w:r>
      <w:r w:rsidR="00890E76">
        <w:rPr>
          <w:szCs w:val="24"/>
          <w:highlight w:val="green"/>
          <w:bdr w:val="none" w:sz="0" w:space="0" w:color="auto" w:frame="1"/>
        </w:rPr>
        <w:t>20</w:t>
      </w:r>
      <w:bookmarkStart w:id="3" w:name="_GoBack"/>
      <w:bookmarkEnd w:id="3"/>
      <w:r w:rsidR="007B6585" w:rsidRPr="008E66C8">
        <w:rPr>
          <w:szCs w:val="24"/>
          <w:highlight w:val="green"/>
          <w:bdr w:val="none" w:sz="0" w:space="0" w:color="auto" w:frame="1"/>
        </w:rPr>
        <w:t>.0</w:t>
      </w:r>
      <w:r w:rsidR="005738AA">
        <w:rPr>
          <w:szCs w:val="24"/>
          <w:highlight w:val="green"/>
          <w:bdr w:val="none" w:sz="0" w:space="0" w:color="auto" w:frame="1"/>
        </w:rPr>
        <w:t>5</w:t>
      </w:r>
      <w:r w:rsidR="007B6585" w:rsidRPr="008E66C8">
        <w:rPr>
          <w:szCs w:val="24"/>
          <w:highlight w:val="green"/>
          <w:bdr w:val="none" w:sz="0" w:space="0" w:color="auto" w:frame="1"/>
        </w:rPr>
        <w:t>.2019 г.</w:t>
      </w:r>
    </w:p>
    <w:p w:rsidR="00C9791A" w:rsidRPr="00E30BAF" w:rsidRDefault="00351BD2" w:rsidP="00A22AF0">
      <w:pPr>
        <w:pStyle w:val="OTRNormal"/>
        <w:rPr>
          <w:bdr w:val="none" w:sz="0" w:space="0" w:color="auto" w:frame="1"/>
        </w:rPr>
      </w:pPr>
      <w:r w:rsidRPr="00E30BAF">
        <w:rPr>
          <w:szCs w:val="24"/>
          <w:bdr w:val="none" w:sz="0" w:space="0" w:color="auto" w:frame="1"/>
        </w:rPr>
        <w:t xml:space="preserve">Дополнение </w:t>
      </w:r>
      <w:r w:rsidR="001C09BF" w:rsidRPr="00E30BAF">
        <w:rPr>
          <w:szCs w:val="24"/>
          <w:bdr w:val="none" w:sz="0" w:space="0" w:color="auto" w:frame="1"/>
        </w:rPr>
        <w:t xml:space="preserve">определяет </w:t>
      </w:r>
      <w:r w:rsidR="00C44B4C" w:rsidRPr="00E30BAF">
        <w:rPr>
          <w:szCs w:val="24"/>
          <w:bdr w:val="none" w:sz="0" w:space="0" w:color="auto" w:frame="1"/>
        </w:rPr>
        <w:t>изменение</w:t>
      </w:r>
      <w:r w:rsidR="000A6091" w:rsidRPr="00E30BAF">
        <w:rPr>
          <w:szCs w:val="24"/>
          <w:bdr w:val="none" w:sz="0" w:space="0" w:color="auto" w:frame="1"/>
        </w:rPr>
        <w:t xml:space="preserve"> </w:t>
      </w:r>
      <w:r w:rsidR="00717F82" w:rsidRPr="00E30BAF">
        <w:rPr>
          <w:szCs w:val="24"/>
          <w:bdr w:val="none" w:sz="0" w:space="0" w:color="auto" w:frame="1"/>
        </w:rPr>
        <w:t>требований</w:t>
      </w:r>
      <w:r w:rsidR="001C09BF" w:rsidRPr="00E30BAF">
        <w:rPr>
          <w:szCs w:val="24"/>
          <w:bdr w:val="none" w:sz="0" w:space="0" w:color="auto" w:frame="1"/>
        </w:rPr>
        <w:t xml:space="preserve"> к формат</w:t>
      </w:r>
      <w:r w:rsidR="002A4737" w:rsidRPr="00E30BAF">
        <w:rPr>
          <w:szCs w:val="24"/>
          <w:bdr w:val="none" w:sz="0" w:space="0" w:color="auto" w:frame="1"/>
        </w:rPr>
        <w:t>ам</w:t>
      </w:r>
      <w:r w:rsidR="001C09BF" w:rsidRPr="00E30BAF">
        <w:rPr>
          <w:szCs w:val="24"/>
          <w:bdr w:val="none" w:sz="0" w:space="0" w:color="auto" w:frame="1"/>
        </w:rPr>
        <w:t xml:space="preserve"> </w:t>
      </w:r>
      <w:r w:rsidR="006655C2">
        <w:rPr>
          <w:szCs w:val="24"/>
          <w:bdr w:val="none" w:sz="0" w:space="0" w:color="auto" w:frame="1"/>
          <w:lang w:val="en-US"/>
        </w:rPr>
        <w:t>txt</w:t>
      </w:r>
      <w:r w:rsidR="000B08DE" w:rsidRPr="00E30BAF">
        <w:rPr>
          <w:szCs w:val="24"/>
          <w:bdr w:val="none" w:sz="0" w:space="0" w:color="auto" w:frame="1"/>
        </w:rPr>
        <w:t xml:space="preserve"> </w:t>
      </w:r>
      <w:r w:rsidR="001C09BF" w:rsidRPr="00E30BAF">
        <w:rPr>
          <w:szCs w:val="24"/>
          <w:bdr w:val="none" w:sz="0" w:space="0" w:color="auto" w:frame="1"/>
        </w:rPr>
        <w:t xml:space="preserve">файлов, </w:t>
      </w:r>
      <w:r w:rsidR="00DD536D" w:rsidRPr="00E30BAF">
        <w:rPr>
          <w:szCs w:val="24"/>
          <w:bdr w:val="none" w:sz="0" w:space="0" w:color="auto" w:frame="1"/>
        </w:rPr>
        <w:t>передаваемых между органами Федерального казначейства и участниками бюджетного процесса</w:t>
      </w:r>
      <w:r w:rsidR="00963ED2" w:rsidRPr="00E30BAF">
        <w:rPr>
          <w:szCs w:val="24"/>
          <w:bdr w:val="none" w:sz="0" w:space="0" w:color="auto" w:frame="1"/>
        </w:rPr>
        <w:t xml:space="preserve">, представленных в таблице </w:t>
      </w:r>
      <w:r w:rsidR="006C69E6">
        <w:fldChar w:fldCharType="begin"/>
      </w:r>
      <w:r w:rsidR="006C69E6">
        <w:instrText xml:space="preserve"> REF _Ref506546555 \h  \* MERGEFORMAT </w:instrText>
      </w:r>
      <w:r w:rsidR="006C69E6">
        <w:fldChar w:fldCharType="separate"/>
      </w:r>
      <w:r w:rsidR="00D10ED5" w:rsidRPr="00E30BAF">
        <w:t>1</w:t>
      </w:r>
      <w:r w:rsidR="006C69E6">
        <w:fldChar w:fldCharType="end"/>
      </w:r>
      <w:r w:rsidR="00963ED2" w:rsidRPr="00E30BAF">
        <w:rPr>
          <w:szCs w:val="24"/>
          <w:bdr w:val="none" w:sz="0" w:space="0" w:color="auto" w:frame="1"/>
        </w:rPr>
        <w:t xml:space="preserve">. </w:t>
      </w:r>
    </w:p>
    <w:p w:rsidR="00056206" w:rsidRPr="00E30BAF" w:rsidRDefault="00D966FA" w:rsidP="00730BDA">
      <w:pPr>
        <w:pStyle w:val="OTRTableTitle"/>
        <w:numPr>
          <w:ilvl w:val="0"/>
          <w:numId w:val="1"/>
        </w:numPr>
        <w:tabs>
          <w:tab w:val="clear" w:pos="1260"/>
          <w:tab w:val="left" w:pos="1276"/>
        </w:tabs>
        <w:ind w:left="425" w:hanging="357"/>
        <w:rPr>
          <w:szCs w:val="24"/>
          <w:bdr w:val="none" w:sz="0" w:space="0" w:color="auto" w:frame="1"/>
        </w:rPr>
      </w:pPr>
      <w:r w:rsidRPr="00E30BAF">
        <w:fldChar w:fldCharType="begin"/>
      </w:r>
      <w:r w:rsidR="00B4166F" w:rsidRPr="00E30BAF">
        <w:instrText xml:space="preserve"> SEQ Таблица \* ARABIC </w:instrText>
      </w:r>
      <w:r w:rsidRPr="00E30BAF">
        <w:fldChar w:fldCharType="separate"/>
      </w:r>
      <w:bookmarkStart w:id="4" w:name="_Ref506546555"/>
      <w:r w:rsidR="008E66C8">
        <w:rPr>
          <w:noProof/>
        </w:rPr>
        <w:t>1</w:t>
      </w:r>
      <w:bookmarkEnd w:id="4"/>
      <w:r w:rsidRPr="00E30BAF">
        <w:rPr>
          <w:noProof/>
        </w:rPr>
        <w:fldChar w:fldCharType="end"/>
      </w:r>
      <w:r w:rsidR="00ED301B" w:rsidRPr="00E30BAF">
        <w:t>.</w:t>
      </w:r>
      <w:r w:rsidR="00A61AED" w:rsidRPr="00E30BAF">
        <w:t xml:space="preserve"> </w:t>
      </w:r>
      <w:r w:rsidR="00963ED2" w:rsidRPr="00E30BAF">
        <w:t>Описание типов (маркеров) документов</w:t>
      </w:r>
    </w:p>
    <w:tbl>
      <w:tblPr>
        <w:tblpPr w:leftFromText="180" w:rightFromText="180" w:vertAnchor="text" w:tblpXSpec="right" w:tblpY="1"/>
        <w:tblOverlap w:val="never"/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709"/>
        <w:gridCol w:w="709"/>
        <w:gridCol w:w="992"/>
        <w:gridCol w:w="1418"/>
        <w:gridCol w:w="1417"/>
        <w:gridCol w:w="2484"/>
      </w:tblGrid>
      <w:tr w:rsidR="00EE2C75" w:rsidRPr="00E30BAF" w:rsidTr="009167E8">
        <w:trPr>
          <w:tblHeader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Наименование документа (справочника)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Код массива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Маркер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Номер версии ТФФ документа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Дата вступления в действие версии требований к форматам файлов документа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Дата окончания действия предыдущей версии требований к форматам файлов документа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E2C75" w:rsidRPr="00E30BAF" w:rsidRDefault="00EE2C75" w:rsidP="00477023">
            <w:pPr>
              <w:pStyle w:val="OTRTableHead"/>
              <w:widowControl w:val="0"/>
              <w:ind w:firstLine="0"/>
              <w:rPr>
                <w:szCs w:val="22"/>
              </w:rPr>
            </w:pPr>
            <w:r w:rsidRPr="00E30BAF">
              <w:rPr>
                <w:sz w:val="22"/>
                <w:szCs w:val="22"/>
              </w:rPr>
              <w:t>Основание изменений</w:t>
            </w:r>
          </w:p>
        </w:tc>
      </w:tr>
      <w:tr w:rsidR="008E66C8" w:rsidRPr="00E30BAF" w:rsidTr="009167E8">
        <w:tc>
          <w:tcPr>
            <w:tcW w:w="1809" w:type="dxa"/>
            <w:shd w:val="clear" w:color="auto" w:fill="auto"/>
          </w:tcPr>
          <w:p w:rsidR="008E66C8" w:rsidRPr="00E30BAF" w:rsidRDefault="008E66C8" w:rsidP="008E66C8">
            <w:pPr>
              <w:spacing w:before="60" w:after="60"/>
              <w:ind w:firstLine="0"/>
              <w:rPr>
                <w:szCs w:val="22"/>
              </w:rPr>
            </w:pPr>
            <w:r>
              <w:t>Заявление на выдачу (перевод, изменение, отзыв) Казначейского обеспечения обязательств</w:t>
            </w:r>
          </w:p>
        </w:tc>
        <w:tc>
          <w:tcPr>
            <w:tcW w:w="709" w:type="dxa"/>
          </w:tcPr>
          <w:p w:rsidR="008E66C8" w:rsidRPr="00E30BAF" w:rsidRDefault="008E66C8" w:rsidP="008E66C8">
            <w:pPr>
              <w:spacing w:before="60" w:after="60"/>
              <w:ind w:firstLine="0"/>
              <w:rPr>
                <w:szCs w:val="22"/>
              </w:rPr>
            </w:pPr>
            <w:r w:rsidRPr="005C5241">
              <w:rPr>
                <w:b/>
                <w:sz w:val="22"/>
              </w:rPr>
              <w:t>KZ</w:t>
            </w:r>
          </w:p>
        </w:tc>
        <w:tc>
          <w:tcPr>
            <w:tcW w:w="709" w:type="dxa"/>
            <w:shd w:val="clear" w:color="auto" w:fill="auto"/>
          </w:tcPr>
          <w:p w:rsidR="008E66C8" w:rsidRPr="008E66C8" w:rsidRDefault="008E66C8" w:rsidP="008E66C8">
            <w:pPr>
              <w:spacing w:before="60" w:after="60"/>
              <w:ind w:firstLine="0"/>
              <w:rPr>
                <w:b/>
                <w:szCs w:val="22"/>
              </w:rPr>
            </w:pPr>
            <w:r w:rsidRPr="008E66C8">
              <w:rPr>
                <w:sz w:val="22"/>
              </w:rPr>
              <w:t>TXKZ190513</w:t>
            </w:r>
          </w:p>
        </w:tc>
        <w:tc>
          <w:tcPr>
            <w:tcW w:w="992" w:type="dxa"/>
            <w:shd w:val="clear" w:color="auto" w:fill="auto"/>
          </w:tcPr>
          <w:p w:rsidR="008E66C8" w:rsidRPr="008E66C8" w:rsidRDefault="008E66C8" w:rsidP="008E66C8">
            <w:pPr>
              <w:spacing w:before="60" w:after="60"/>
              <w:ind w:firstLine="0"/>
              <w:rPr>
                <w:szCs w:val="22"/>
              </w:rPr>
            </w:pPr>
            <w:r w:rsidRPr="008E66C8">
              <w:rPr>
                <w:sz w:val="22"/>
              </w:rPr>
              <w:t>29.0</w:t>
            </w:r>
          </w:p>
        </w:tc>
        <w:tc>
          <w:tcPr>
            <w:tcW w:w="1418" w:type="dxa"/>
            <w:shd w:val="clear" w:color="auto" w:fill="auto"/>
          </w:tcPr>
          <w:p w:rsidR="008E66C8" w:rsidRPr="008E66C8" w:rsidRDefault="008E66C8" w:rsidP="008E66C8">
            <w:pPr>
              <w:spacing w:before="60" w:after="60"/>
              <w:ind w:firstLine="0"/>
              <w:rPr>
                <w:szCs w:val="22"/>
              </w:rPr>
            </w:pPr>
            <w:r w:rsidRPr="008E66C8">
              <w:rPr>
                <w:sz w:val="22"/>
              </w:rPr>
              <w:t>13.05.2019</w:t>
            </w:r>
          </w:p>
        </w:tc>
        <w:tc>
          <w:tcPr>
            <w:tcW w:w="1417" w:type="dxa"/>
            <w:shd w:val="clear" w:color="auto" w:fill="auto"/>
          </w:tcPr>
          <w:p w:rsidR="008E66C8" w:rsidRPr="008E66C8" w:rsidRDefault="008E66C8" w:rsidP="008E66C8">
            <w:pPr>
              <w:spacing w:before="60" w:after="60"/>
              <w:ind w:firstLine="0"/>
              <w:rPr>
                <w:szCs w:val="22"/>
              </w:rPr>
            </w:pPr>
            <w:r w:rsidRPr="008E66C8">
              <w:rPr>
                <w:sz w:val="22"/>
              </w:rPr>
              <w:t>16.06.2019</w:t>
            </w:r>
          </w:p>
        </w:tc>
        <w:tc>
          <w:tcPr>
            <w:tcW w:w="2484" w:type="dxa"/>
            <w:shd w:val="clear" w:color="auto" w:fill="auto"/>
          </w:tcPr>
          <w:p w:rsidR="008E66C8" w:rsidRPr="00E30BAF" w:rsidRDefault="008E66C8" w:rsidP="008E66C8">
            <w:pPr>
              <w:spacing w:before="60" w:after="60"/>
              <w:ind w:firstLine="0"/>
              <w:rPr>
                <w:szCs w:val="22"/>
              </w:rPr>
            </w:pPr>
            <w:r w:rsidRPr="005C5241">
              <w:rPr>
                <w:sz w:val="22"/>
              </w:rPr>
              <w:t>Приказ Министерства финансов Российской Федерации от 14.12.2018 № 264н «Об утверждении Порядка осуществления казначейского обеспечения обязательств при казначейском сопровождении целевых средств».</w:t>
            </w:r>
          </w:p>
        </w:tc>
      </w:tr>
    </w:tbl>
    <w:p w:rsidR="00493D5E" w:rsidRPr="00E30BAF" w:rsidRDefault="00493D5E" w:rsidP="00626709">
      <w:pPr>
        <w:pStyle w:val="12"/>
        <w:jc w:val="both"/>
      </w:pPr>
      <w:bookmarkStart w:id="5" w:name="_Toc8920032"/>
      <w:bookmarkStart w:id="6" w:name="_Toc532205037"/>
      <w:bookmarkStart w:id="7" w:name="_Document_RQ"/>
      <w:bookmarkStart w:id="8" w:name="_Toc499621494"/>
      <w:bookmarkStart w:id="9" w:name="_Toc515277143"/>
      <w:bookmarkStart w:id="10" w:name="_Toc499621538"/>
      <w:bookmarkStart w:id="11" w:name="_Document_KZ"/>
      <w:bookmarkStart w:id="12" w:name="_Toc499621749"/>
      <w:bookmarkStart w:id="13" w:name="_Toc509477088"/>
      <w:bookmarkStart w:id="14" w:name="_Document_BH"/>
      <w:bookmarkStart w:id="15" w:name="_Toc483571183"/>
      <w:bookmarkStart w:id="16" w:name="_Document_BU"/>
      <w:bookmarkStart w:id="17" w:name="_Toc483570968"/>
      <w:bookmarkStart w:id="18" w:name="_Document_BN"/>
      <w:bookmarkStart w:id="19" w:name="_Toc499621503"/>
      <w:bookmarkStart w:id="20" w:name="_Document_ZA"/>
      <w:bookmarkStart w:id="21" w:name="_Toc416192416"/>
      <w:bookmarkStart w:id="22" w:name="_Ref465283763"/>
      <w:bookmarkStart w:id="23" w:name="_Toc483405674"/>
      <w:bookmarkStart w:id="24" w:name="_Toc486445729"/>
      <w:r w:rsidRPr="00E30BAF">
        <w:lastRenderedPageBreak/>
        <w:t xml:space="preserve">Требования к составу информации </w:t>
      </w:r>
      <w:r w:rsidR="006655C2">
        <w:t>при информационном взаимодействии между органами Федерального казначейства и получателями бюджетных средств, а также требования к составу информации при информационном взаимодействии по учету операций со средствами, поступающими во временное распоряжение учреждения</w:t>
      </w:r>
      <w:r w:rsidRPr="00E30BAF">
        <w:t>при информационном взаимодействии между клиентами и органами Федерального казначейства в сфере операций по лицевым счетам</w:t>
      </w:r>
      <w:bookmarkEnd w:id="5"/>
    </w:p>
    <w:p w:rsidR="00E30BAF" w:rsidRPr="00252C26" w:rsidRDefault="00E30BAF" w:rsidP="00E30BAF">
      <w:pPr>
        <w:pStyle w:val="22"/>
        <w:tabs>
          <w:tab w:val="clear" w:pos="851"/>
          <w:tab w:val="num" w:pos="284"/>
        </w:tabs>
        <w:suppressAutoHyphens w:val="0"/>
        <w:spacing w:after="120"/>
        <w:ind w:hanging="567"/>
        <w:contextualSpacing w:val="0"/>
        <w:jc w:val="both"/>
      </w:pPr>
      <w:bookmarkStart w:id="25" w:name="_Toc5611897"/>
      <w:bookmarkStart w:id="26" w:name="_Toc8920033"/>
      <w:bookmarkStart w:id="27" w:name="_Toc506562134"/>
      <w:bookmarkStart w:id="28" w:name="_Ref516671403"/>
      <w:bookmarkStart w:id="29" w:name="_Toc6839870"/>
      <w:bookmarkStart w:id="30" w:name="_Toc499636050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r w:rsidRPr="00252C26">
        <w:t>Заявление на выдачу (перевод, изменение, отзыв) Казначейского обеспечения обязательств</w:t>
      </w:r>
      <w:bookmarkEnd w:id="25"/>
      <w:bookmarkEnd w:id="26"/>
    </w:p>
    <w:p w:rsidR="00E30BAF" w:rsidRPr="00E30BAF" w:rsidRDefault="00E30BAF" w:rsidP="00E30BAF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1" w:name="_Toc5611898"/>
      <w:bookmarkStart w:id="32" w:name="_Toc8920034"/>
      <w:r w:rsidRPr="00E30BAF">
        <w:t>Назначение и маршрут документа</w:t>
      </w:r>
      <w:bookmarkEnd w:id="31"/>
      <w:bookmarkEnd w:id="32"/>
    </w:p>
    <w:p w:rsidR="00E30BAF" w:rsidRPr="00E30BAF" w:rsidRDefault="00E30BAF" w:rsidP="00E30BAF">
      <w:pPr>
        <w:pStyle w:val="OTRNormal"/>
      </w:pPr>
      <w:r w:rsidRPr="00E30BAF">
        <w:t>Документ «Заявление на выдачу (перевод, изменение, отзыв) Казначейского обеспечения обязательств» (ф. 0506108) (далее - «Заявление на КОО») предназначен для отзыва, перевода, изменения или выдачи Казначейского обеспечения обязательств до его исполнения.</w:t>
      </w:r>
    </w:p>
    <w:p w:rsidR="00E30BAF" w:rsidRPr="00E30BAF" w:rsidRDefault="00D966FA" w:rsidP="00E30BAF">
      <w:pPr>
        <w:pStyle w:val="OTRNameTable"/>
      </w:pPr>
      <w:r w:rsidRPr="00E30BAF">
        <w:fldChar w:fldCharType="begin"/>
      </w:r>
      <w:r w:rsidR="00E30BAF" w:rsidRPr="00E30BAF">
        <w:instrText xml:space="preserve"> SEQ Таблица \* ARABIC </w:instrText>
      </w:r>
      <w:r w:rsidRPr="00E30BAF">
        <w:fldChar w:fldCharType="separate"/>
      </w:r>
      <w:r w:rsidR="008E66C8">
        <w:rPr>
          <w:noProof/>
        </w:rPr>
        <w:t>2</w:t>
      </w:r>
      <w:r w:rsidRPr="00E30BAF">
        <w:fldChar w:fldCharType="end"/>
      </w:r>
      <w:r w:rsidR="00E30BAF" w:rsidRPr="00E30BAF">
        <w:t xml:space="preserve"> - Маршрут документа «Заявление на выдачу (перевод, изменение, отзыв) Казначейского обеспечения обязательств»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90"/>
        <w:gridCol w:w="4558"/>
        <w:gridCol w:w="2880"/>
      </w:tblGrid>
      <w:tr w:rsidR="00E30BAF" w:rsidRPr="00E30BAF" w:rsidTr="006B6548">
        <w:trPr>
          <w:tblHeader/>
        </w:trPr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Отправитель</w:t>
            </w:r>
          </w:p>
        </w:tc>
        <w:tc>
          <w:tcPr>
            <w:tcW w:w="4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Получатель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Примечание</w:t>
            </w:r>
          </w:p>
        </w:tc>
      </w:tr>
      <w:tr w:rsidR="00E30BAF" w:rsidRPr="00E30BAF" w:rsidTr="006B6548">
        <w:tc>
          <w:tcPr>
            <w:tcW w:w="239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Клиент</w:t>
            </w:r>
          </w:p>
        </w:tc>
        <w:tc>
          <w:tcPr>
            <w:tcW w:w="455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ОрФК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6B6548">
            <w:pPr>
              <w:spacing w:before="60" w:after="60"/>
            </w:pPr>
          </w:p>
        </w:tc>
      </w:tr>
    </w:tbl>
    <w:p w:rsidR="00E30BAF" w:rsidRPr="00252C26" w:rsidRDefault="00E30BAF" w:rsidP="00E30BAF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  <w:rPr>
          <w:highlight w:val="green"/>
        </w:rPr>
      </w:pPr>
      <w:bookmarkStart w:id="33" w:name="_Toc5611899"/>
      <w:bookmarkStart w:id="34" w:name="_Toc8920035"/>
      <w:r w:rsidRPr="00252C26">
        <w:rPr>
          <w:highlight w:val="green"/>
        </w:rPr>
        <w:t>Описание полей документа</w:t>
      </w:r>
      <w:bookmarkEnd w:id="33"/>
      <w:bookmarkEnd w:id="34"/>
    </w:p>
    <w:p w:rsidR="008E66C8" w:rsidRDefault="00D966FA" w:rsidP="008E66C8">
      <w:pPr>
        <w:pStyle w:val="OTRNameTable"/>
      </w:pPr>
      <w:r>
        <w:fldChar w:fldCharType="begin"/>
      </w:r>
      <w:r w:rsidR="008E66C8">
        <w:instrText xml:space="preserve"> SEQ Таблица \* ARABIC </w:instrText>
      </w:r>
      <w:r>
        <w:fldChar w:fldCharType="separate"/>
      </w:r>
      <w:r w:rsidR="008E66C8">
        <w:rPr>
          <w:noProof/>
        </w:rPr>
        <w:t>3</w:t>
      </w:r>
      <w:r>
        <w:fldChar w:fldCharType="end"/>
      </w:r>
      <w:r w:rsidR="008E66C8">
        <w:t xml:space="preserve"> - </w:t>
      </w:r>
      <w:r w:rsidR="008E66C8" w:rsidRPr="004C7F5C">
        <w:t>Описание полей документа «Заявление на выдачу (перевод, изменение, отзыв) Казначейского обеспечения обязательств»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15"/>
        <w:gridCol w:w="1979"/>
        <w:gridCol w:w="1079"/>
        <w:gridCol w:w="898"/>
        <w:gridCol w:w="1077"/>
        <w:gridCol w:w="2880"/>
      </w:tblGrid>
      <w:tr w:rsidR="00E30BAF" w:rsidRPr="00E30BAF" w:rsidTr="006B6548">
        <w:trPr>
          <w:tblHeader/>
        </w:trPr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Описание блока/поля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Имя блока/поля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Тип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Длина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Обязательность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E30BAF" w:rsidRPr="00E30BAF" w:rsidRDefault="00E30BAF" w:rsidP="00E30BAF">
            <w:pPr>
              <w:pStyle w:val="OTRTableHead"/>
              <w:widowControl w:val="0"/>
              <w:ind w:firstLine="0"/>
            </w:pPr>
            <w:r w:rsidRPr="00E30BAF">
              <w:rPr>
                <w:sz w:val="22"/>
              </w:rPr>
              <w:t>Примечание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Почтовая информация об отправителе файла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FROM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ОрФК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Поле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ОрФК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NAME_TOFK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Поле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Уровень бюджета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Уровень бюджета принимает следующие значения: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1 – «федеральный бюджет»;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2 - «бюджет субъекта РФ»;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3 - «местный бюджет»;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6 – «средства ЮЛ».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8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 клиента, равный 8 символам.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Для иного НУБП, отсутствующего в Сводном реестре, указывается код клиента в соответствии с регистрационными данными, присвоенными органами ФК, равный 5 символам.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NAME_UBP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Полное наименование клиента в соответствии со Сводным реестром или регистрационными данными.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Почтовая информация о получателе файла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TO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Уровень бюджета клиента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BUDG_LEVEL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1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Поле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клиента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Поле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клиента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NAME_UBP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Поле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ОрФК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KOD_TOFK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Заполняется в соответствии с централизованным справочником ФК значением ТОФК, в котором обслуживается клиент, сформировавший документ.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ОрФК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NAME_TOFK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Полное наименование ОрФК. Заполняется в соответствии с централизованным справочником ФК наименованием ТОФК, в котором обслуживается клиент, сформировавший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Общая информация о Заявлении на КОО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Да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 xml:space="preserve">Глобальный уникальный </w:t>
            </w:r>
            <w:r w:rsidRPr="00E30BAF">
              <w:rPr>
                <w:sz w:val="22"/>
              </w:rPr>
              <w:lastRenderedPageBreak/>
              <w:t>идентификатор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GUID_FK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GUID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Служебное поле, заполняется в ОрФК.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Вид документа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VID_DOC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Вид документа.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Может принимать значения: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«на выдачу Казначейского обеспечения обязательств» - при указании в поле FROM. BUDG_LEVEL значения, отличного от 6 - «средства ЮЛ»;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«на перевод Казначейского обеспечения обязательств» - при указании в поле FROM. BUDG_LEVEL значения, равного 6 - «средства ЮЛ»;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«на изменение Казначейского обеспечения обязательств»;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«на отзыв Казначейского обеспечения обязательств».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NOM_DOC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Номер, присвоенный клиентом.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DATE_DOC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Дата, на которую сформирован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От кого: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ПБС (организации)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NAME_CUS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Полное либо сокращенное наименование клиента, формирующего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От кого: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OKPO_CUS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код по ОКПО клиента, формирующего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От кого: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KOD_UBP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 клиента, равный 8 символам.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Для иного НУБП, отсутствующего в Сводном реестре, поле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От кого: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л/с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LS_UBP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 xml:space="preserve">Указывается номер лицевого счета клиента, формирующего документ, </w:t>
            </w:r>
            <w:r w:rsidRPr="00E30BAF">
              <w:rPr>
                <w:sz w:val="22"/>
              </w:rPr>
              <w:lastRenderedPageBreak/>
              <w:t>открытый в органе Федерального казначейства.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Кому: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органа Федерального казначейства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NAME_EX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органа Федерального казначейства, в котором осуществляется обслуживание л/с клиента.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Кому: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ОКПО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OKPO_EX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код по ОКПО органа Федерального казначейства.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Кому: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КОФК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CODE_TOFK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4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код по КОФК органа Федерального казначейства, в котором осуществляется обслуживание лицевого счета клиента.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главного распорядителя бюджетных средств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NAME_GRBS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ГРБС, в ведении которого находится клиент, формирующий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Глава по БК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CODE_GRBS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БК ГРБС, в ведении которого находится клиент, формирующий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Единица измерения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ED_IZM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значение «</w:t>
            </w:r>
            <w:proofErr w:type="spellStart"/>
            <w:r w:rsidRPr="00E30BAF">
              <w:rPr>
                <w:sz w:val="22"/>
              </w:rPr>
              <w:t>руб</w:t>
            </w:r>
            <w:proofErr w:type="spellEnd"/>
            <w:r w:rsidRPr="00E30BAF">
              <w:rPr>
                <w:sz w:val="22"/>
              </w:rPr>
              <w:t xml:space="preserve"> (с точностью до второго десятичного знака)».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ОКЕИ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OKEI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3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ОКЕИ. Указывается значение «383».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6B6548">
            <w:pPr>
              <w:spacing w:before="60" w:after="60"/>
              <w:ind w:firstLine="0"/>
            </w:pPr>
            <w:r w:rsidRPr="00E30BAF">
              <w:rPr>
                <w:sz w:val="22"/>
              </w:rPr>
              <w:t>Вид расчет</w:t>
            </w:r>
            <w:r w:rsidR="006B6548">
              <w:rPr>
                <w:sz w:val="22"/>
              </w:rPr>
              <w:t>ов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TYPE_PAY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Вид расчетов. Может принимать значения: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«расчеты, связанные с предварительной оплатой по контракту»;</w:t>
            </w:r>
          </w:p>
          <w:p w:rsidR="008E66C8" w:rsidRPr="008E66C8" w:rsidRDefault="00E30BAF" w:rsidP="008E66C8">
            <w:pPr>
              <w:pStyle w:val="OTRTableListMark"/>
            </w:pPr>
            <w:r w:rsidRPr="008E66C8">
              <w:t>«расчеты, связанные с исполнением контракта»</w:t>
            </w:r>
            <w:r w:rsidR="008E66C8" w:rsidRPr="008E66C8">
              <w:t xml:space="preserve"> </w:t>
            </w:r>
            <w:r w:rsidR="008E66C8" w:rsidRPr="008E66C8">
              <w:rPr>
                <w:highlight w:val="green"/>
              </w:rPr>
              <w:t>(данн</w:t>
            </w:r>
            <w:r w:rsidR="006B6548">
              <w:rPr>
                <w:highlight w:val="green"/>
              </w:rPr>
              <w:t>ое</w:t>
            </w:r>
            <w:r w:rsidR="008E66C8" w:rsidRPr="008E66C8">
              <w:rPr>
                <w:highlight w:val="green"/>
              </w:rPr>
              <w:t xml:space="preserve"> </w:t>
            </w:r>
            <w:r w:rsidR="006B6548">
              <w:rPr>
                <w:highlight w:val="green"/>
              </w:rPr>
              <w:t>значение</w:t>
            </w:r>
            <w:r w:rsidR="008E66C8" w:rsidRPr="008E66C8">
              <w:rPr>
                <w:highlight w:val="green"/>
              </w:rPr>
              <w:t>, в том числе</w:t>
            </w:r>
            <w:r w:rsidR="00481A3A">
              <w:rPr>
                <w:highlight w:val="green"/>
              </w:rPr>
              <w:t>,</w:t>
            </w:r>
            <w:r w:rsidR="008E66C8" w:rsidRPr="008E66C8">
              <w:rPr>
                <w:highlight w:val="green"/>
              </w:rPr>
              <w:t xml:space="preserve"> указывается в случае, если КОО выдается в рамках соглашения, договора).</w:t>
            </w:r>
          </w:p>
          <w:p w:rsidR="008E66C8" w:rsidRPr="005C5241" w:rsidRDefault="008E66C8" w:rsidP="008E66C8">
            <w:pPr>
              <w:pStyle w:val="OTRTableListMark"/>
              <w:numPr>
                <w:ilvl w:val="0"/>
                <w:numId w:val="0"/>
              </w:numPr>
              <w:rPr>
                <w:highlight w:val="green"/>
              </w:rPr>
            </w:pPr>
            <w:r>
              <w:rPr>
                <w:highlight w:val="green"/>
              </w:rPr>
              <w:t>Поле обязательно для заполнения в случае выдачи и перевода КОО.</w:t>
            </w:r>
          </w:p>
          <w:p w:rsidR="00E30BAF" w:rsidRPr="00A935B2" w:rsidRDefault="00E30BAF" w:rsidP="00F4037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 при изменении или отзыве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Код вида расчетов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CODE_TYPE_PAY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вида расчетов. Может принимать значения: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«03», если вид расчетов «расчеты, связанные с предварительной оплатой по контракту»;</w:t>
            </w:r>
          </w:p>
          <w:p w:rsidR="008E66C8" w:rsidRPr="008E66C8" w:rsidRDefault="00E30BAF" w:rsidP="008E66C8">
            <w:pPr>
              <w:pStyle w:val="OTRTableListMark"/>
            </w:pPr>
            <w:r w:rsidRPr="00E30BAF">
              <w:t>«04», если вид расчетов «расчеты, связанные с исполнением контракта»</w:t>
            </w:r>
            <w:r w:rsidR="008E66C8">
              <w:t xml:space="preserve"> </w:t>
            </w:r>
            <w:r w:rsidR="008E66C8" w:rsidRPr="008E66C8">
              <w:rPr>
                <w:highlight w:val="green"/>
              </w:rPr>
              <w:t>(данн</w:t>
            </w:r>
            <w:r w:rsidR="006B6548">
              <w:rPr>
                <w:highlight w:val="green"/>
              </w:rPr>
              <w:t>ое</w:t>
            </w:r>
            <w:r w:rsidR="008E66C8" w:rsidRPr="008E66C8">
              <w:rPr>
                <w:highlight w:val="green"/>
              </w:rPr>
              <w:t xml:space="preserve"> </w:t>
            </w:r>
            <w:r w:rsidR="006B6548">
              <w:rPr>
                <w:highlight w:val="green"/>
              </w:rPr>
              <w:t>значение</w:t>
            </w:r>
            <w:r w:rsidR="008E66C8" w:rsidRPr="008E66C8">
              <w:rPr>
                <w:highlight w:val="green"/>
              </w:rPr>
              <w:t>, в том числе</w:t>
            </w:r>
            <w:r w:rsidR="00481A3A">
              <w:rPr>
                <w:highlight w:val="green"/>
              </w:rPr>
              <w:t>,</w:t>
            </w:r>
            <w:r w:rsidR="008E66C8" w:rsidRPr="008E66C8">
              <w:rPr>
                <w:highlight w:val="green"/>
              </w:rPr>
              <w:t xml:space="preserve"> указывается в случае, если КОО выдается в рамках соглашения, договора)</w:t>
            </w:r>
            <w:r w:rsidR="008E66C8" w:rsidRPr="008E66C8">
              <w:t>.</w:t>
            </w:r>
          </w:p>
          <w:p w:rsidR="008E66C8" w:rsidRPr="005C5241" w:rsidRDefault="008E66C8" w:rsidP="008E66C8">
            <w:pPr>
              <w:pStyle w:val="OTRTableListMark"/>
              <w:numPr>
                <w:ilvl w:val="0"/>
                <w:numId w:val="0"/>
              </w:numPr>
              <w:rPr>
                <w:highlight w:val="green"/>
              </w:rPr>
            </w:pPr>
            <w:r>
              <w:rPr>
                <w:highlight w:val="green"/>
              </w:rPr>
              <w:t>Поле обязательно для заполнения в случае выдачи и перевода КОО.</w:t>
            </w:r>
          </w:p>
          <w:p w:rsidR="00E30BAF" w:rsidRPr="00A935B2" w:rsidRDefault="00E30BAF" w:rsidP="00F4037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 при изменении или отзыве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КОО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NUM_KA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КОО, по которому осуществляется перевод, изменение или отзыв.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 Заявлению на выдачу КОО по МБТ БС/МБ указывается номер КОО, полученного из вышестоящего бюджета, в иных случаях в Заявлении на выдачу КОО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КОО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DATE_KA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КОО, по которому осуществляется перевод, изменение или отзыв.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 Заявлению на выдачу КОО по МБТ БС/МБ указывается дата КОО, полученного из вышестоящего бюджета, в иных случаях в Заявлении на выдачу КОО не заполняется.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Срок действия КОО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DATA_END_KA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истечения срока действия КОО. В случае представления Заявления на изменение КОО поле заполняется, если изменяется дата истечения срока действия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Сумма КОО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SUM_KA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NUMBER2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Сумма КОО в цифровом значении в валюте Российской Федерации. В случае представления Заявления на изменение КОО поле заполняется, если изменяется сумма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Руководитель (должность уполномоченного лица)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DOL_RUK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должность уполномоченного лица, подписавшего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ФИО руководителя (уполномоченного лица)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NAME_RUK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расшифровка подписи руководителя (уполномоченного лица), подписавшего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Главный бухгалтер (должность уполномоченного лица)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DOL_BUH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должность уполномоченного лица, подписавшего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ФИО главного бухгалтера (уполномоченного лица)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NAME_BUH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расшифровка подписи главного бухгалтера (уполномоченного лица), подписавшего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DOL_ISP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должность ответственного исполнителя, сформировавшего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NAME_ISP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расшифровка подписи ответственного исполнителя, сформировавшего документ.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подписания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DATE_POD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дата подписания документа руководителем (уполномоченным лицом).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Сведения о документе-основании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KZ_DOC(*)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Блок не заполняется в случае представления Заявления на отзыв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строки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LINE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Возможные значения «01» или «02».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документа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NAME_ACC_DOC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F4037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документа-основания.</w:t>
            </w:r>
            <w:r w:rsidR="00F4037F">
              <w:rPr>
                <w:sz w:val="22"/>
              </w:rPr>
              <w:t xml:space="preserve"> </w:t>
            </w:r>
          </w:p>
          <w:p w:rsidR="00E30BAF" w:rsidRPr="00E30BAF" w:rsidRDefault="00F4037F" w:rsidP="00E30BAF">
            <w:pPr>
              <w:spacing w:before="60" w:after="60"/>
              <w:ind w:firstLine="0"/>
            </w:pPr>
            <w:r w:rsidRPr="00037034">
              <w:rPr>
                <w:sz w:val="22"/>
                <w:highlight w:val="green"/>
              </w:rPr>
              <w:t xml:space="preserve">Данный реквизит заполняется в соответствии </w:t>
            </w:r>
            <w:r w:rsidRPr="00037034">
              <w:rPr>
                <w:sz w:val="22"/>
                <w:highlight w:val="green"/>
              </w:rPr>
              <w:lastRenderedPageBreak/>
              <w:t>с наименованием документа-основания, указанным в БО.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 по Заявлению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Номер документа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NUM_ACC_DOC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документа. Не заполняется по Заявлению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документа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DATE_ACC_DOC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документа. Не заполняется по Заявлению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Идентификатор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IKGK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Идентификатор отдельного соглашения (отдельного контракта). Обязательно для заполнения при значении поля «Код строки» = «01».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 по Заявлению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БК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KBK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КБК плательщика, по которому осуществляется исполнение отдельного соглашения (отдельного контракта). Обязательно для заполнения в Заявлении на выдачу КОО: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при значении поля «Код строки» = «01» во всех случаях;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при заполнении поля «Код строки» = «02» только по КОО МБТ БС/МБ.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Может заполняться в Заявлении на изменение КОО при изменении КБК.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объекта по ФАИП (КМИ)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FAIP_CODE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24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При наличии указывается код объекта ФАИП плательщика размерностью 14 знаков или КМИ размерностью до 24 знаков.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Бюджетное обязательство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NOM_BO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19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Номер, присвоенный органом Федерального казначейства бюджетному обязательству, возникшему на основании отдельного соглашения (отдельного контракта).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Обязательно для заполнения при значении поля «Код строки» = «01».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Может заполняться при значении поля «Код строки» = «02» по Заявлению на выдачу КОО МБТ БС/МБ.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 по Заявлению на изменение КОО.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НДС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NDS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NUMBER6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процент НДС.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Обязательно для заполнения по строкам с кодом «01» и «02».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Сведения о предмете контракта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KZ_DOC_SUB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Блок заполняется при наличии блока «Сведения о государственном контракте (договоре, соглашении)».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Предмет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SUB_DOC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Цель предоставления субсидии получателю, установленная отдельным соглашением/наименование товара/наименование и/или описание работ/наименование и/или описание услуг, соответствующие предмету отдельного соглашения (отдельного контракта, договора в рамках отдельного контракта (отдельного соглашения). В случае представления Заявления на выдачу КОО в поле необходимо отражать предмет документа, указанного в строке 01 блока «Сведения о государственном контракте (договоре, соглашении)». В случае представления Заявления на перевод КОО в поле необходимо отражать предмет документа указанного в строке 02 блока «Сведения о государственном контракте (договоре, соглашении)».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lastRenderedPageBreak/>
              <w:t>Реквизиты плательщика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KZ_PAY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Блок не заполняется в случае представления Заявления на отзыв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клиента, формирующего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ИНН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INN_PAY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ИНН клиента, формирующего документ.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КПП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KPP_PAY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9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КПП клиента, формирующего документ. По ИП указывается ноль («0»).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Бюджет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BUDG_PAY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бюджета плательщика: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для УБП ФБ - «Федеральный бюджет»;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для УБП БС/МБ - наименование соответствующего бюджета.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CODE_PAY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 клиента, формирующего документ.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для иного НУБП, отсутствующего в Сводном реестре;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в случае предоставления Заявления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л/с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BS_PAY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лицевого счета клиента, формирующего документ, открытый в органе Федерального казначейства.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 в случае предоставления Заявления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Аналитический код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ADD_KLASS_PAY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аналитический код в предусмотренных НПА случаях.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расчетного счета плательщика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BS_KS_PAY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 xml:space="preserve">Номер банковского счета, открытого в учреждениях Центрального банка РФ органу Федерального казначейства по месту открытия соответствующего лицевого </w:t>
            </w:r>
            <w:r w:rsidRPr="00E30BAF">
              <w:rPr>
                <w:sz w:val="22"/>
              </w:rPr>
              <w:lastRenderedPageBreak/>
              <w:t>счета клиента, формирующего документ.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БИК банка плательщика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BIC_PAY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9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БИК банка плательщика в соответствии со Справочником БИК России.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Реквизиты получателя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KZ_RCP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Блок не заполняется в случае представления Заявления на отзыв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получателя КОО (переведенного КОО).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ИНН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INN_RCP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ИНН получателя КОО (переведенного КОО).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КПП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KPP_RCP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9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КПП получателя КОО (переведенного КОО). По ИП указывается ноль («0»).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Бюджет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BUDG_RCP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512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Наименование бюджета получателя: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для УБП ФБ - «Федеральный бюджет»;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для УБП БС/МБ - наименование соответствующего бюджета.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CODE_RCP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8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Код по Сводному реестру получателя КОО (переведенного КОО).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 заполняется: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для иного НУБП, отсутствующего в Сводном реестре;</w:t>
            </w:r>
          </w:p>
          <w:p w:rsidR="00E30BAF" w:rsidRPr="00E30BAF" w:rsidRDefault="00E30BAF" w:rsidP="00E30BAF">
            <w:pPr>
              <w:pStyle w:val="OTRTableListMark"/>
              <w:ind w:firstLine="0"/>
            </w:pPr>
            <w:r w:rsidRPr="00E30BAF">
              <w:t>в случае предоставления Заявления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л/с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BS_RCP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11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Номер л/с получателя КОО (переведенного КОО), открытый в органе Федерального казначейства.</w:t>
            </w:r>
          </w:p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Поле не заполняется в случае предоставления Заявления на изменение КОО.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Аналитический код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ADD_KLASS_RCP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25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Указывается аналитический код в предусмотренных НПА случаях.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 xml:space="preserve">Номер </w:t>
            </w:r>
            <w:r w:rsidRPr="00E30BAF">
              <w:rPr>
                <w:sz w:val="22"/>
              </w:rPr>
              <w:lastRenderedPageBreak/>
              <w:t>расчетного счета получателя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BS_KS_RCP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20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 xml:space="preserve">Номер банковского счета, </w:t>
            </w:r>
            <w:r w:rsidRPr="00E30BAF">
              <w:rPr>
                <w:sz w:val="22"/>
              </w:rPr>
              <w:lastRenderedPageBreak/>
              <w:t>открытого в учреждениях Центрального банка РФ органу Федерального казначейства по месту открытия получателю КОО (переведенного КОО) соответствующего лицевого счета.</w:t>
            </w: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lastRenderedPageBreak/>
              <w:t>БИК банка получателя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BIC_RCP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= 9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БИК банка получателя в соответствии со Справочником БИК России.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Дополнительная информация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KZ_ADD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</w:tr>
      <w:tr w:rsidR="00E30BAF" w:rsidRPr="00E30BAF" w:rsidTr="006B6548">
        <w:tc>
          <w:tcPr>
            <w:tcW w:w="1915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Дополнительная информация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ADD_COND</w:t>
            </w:r>
          </w:p>
        </w:tc>
        <w:tc>
          <w:tcPr>
            <w:tcW w:w="1079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2000</w:t>
            </w:r>
          </w:p>
        </w:tc>
        <w:tc>
          <w:tcPr>
            <w:tcW w:w="1077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tcBorders>
              <w:bottom w:val="single" w:sz="4" w:space="0" w:color="auto"/>
            </w:tcBorders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Указываются дополнительные условия и иная информация, необходимые для осуществления операций по перечислению целевых средств с применением КОО (переведенного КОО).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Отметка органа, осуществляющего ведение лицевого счета, о принятии настоящего заявления</w:t>
            </w:r>
          </w:p>
        </w:tc>
        <w:tc>
          <w:tcPr>
            <w:tcW w:w="1979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KZCM</w:t>
            </w:r>
          </w:p>
        </w:tc>
        <w:tc>
          <w:tcPr>
            <w:tcW w:w="1079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898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  <w:tc>
          <w:tcPr>
            <w:tcW w:w="1077" w:type="dxa"/>
            <w:shd w:val="clear" w:color="auto" w:fill="FFFF00"/>
          </w:tcPr>
          <w:p w:rsidR="00E30BAF" w:rsidRPr="00E30BAF" w:rsidRDefault="00E30BAF" w:rsidP="00E30BAF">
            <w:pPr>
              <w:spacing w:before="60" w:after="60"/>
              <w:ind w:firstLine="0"/>
              <w:rPr>
                <w:b/>
                <w:i/>
              </w:rPr>
            </w:pPr>
            <w:r w:rsidRPr="00E30BAF">
              <w:rPr>
                <w:b/>
                <w:i/>
                <w:sz w:val="22"/>
              </w:rPr>
              <w:t>Нет</w:t>
            </w:r>
          </w:p>
        </w:tc>
        <w:tc>
          <w:tcPr>
            <w:tcW w:w="2880" w:type="dxa"/>
            <w:shd w:val="clear" w:color="auto" w:fill="FFFF00"/>
          </w:tcPr>
          <w:p w:rsidR="00E30BAF" w:rsidRPr="00E30BAF" w:rsidRDefault="00E30BAF" w:rsidP="006B6548">
            <w:pPr>
              <w:spacing w:before="60" w:after="60"/>
              <w:rPr>
                <w:b/>
                <w:i/>
              </w:rPr>
            </w:pP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Должность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DOL_ISP_FK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100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Должность ответственного исполнителя.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ФИО ответственного исполнителя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NAME_ISP_FK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STRING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&lt;= 50</w:t>
            </w: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Расшифровка подписи ответственного исполнителя.</w:t>
            </w:r>
          </w:p>
        </w:tc>
      </w:tr>
      <w:tr w:rsidR="00E30BAF" w:rsidRPr="00E30BAF" w:rsidTr="006B6548">
        <w:tc>
          <w:tcPr>
            <w:tcW w:w="1915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обработки документа</w:t>
            </w:r>
          </w:p>
        </w:tc>
        <w:tc>
          <w:tcPr>
            <w:tcW w:w="19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DATE_RES</w:t>
            </w:r>
          </w:p>
        </w:tc>
        <w:tc>
          <w:tcPr>
            <w:tcW w:w="1079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DATE</w:t>
            </w:r>
          </w:p>
        </w:tc>
        <w:tc>
          <w:tcPr>
            <w:tcW w:w="898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</w:p>
        </w:tc>
        <w:tc>
          <w:tcPr>
            <w:tcW w:w="1077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Нет</w:t>
            </w:r>
          </w:p>
        </w:tc>
        <w:tc>
          <w:tcPr>
            <w:tcW w:w="2880" w:type="dxa"/>
            <w:shd w:val="clear" w:color="auto" w:fill="auto"/>
          </w:tcPr>
          <w:p w:rsidR="00E30BAF" w:rsidRPr="00E30BAF" w:rsidRDefault="00E30BAF" w:rsidP="00E30BAF">
            <w:pPr>
              <w:spacing w:before="60" w:after="60"/>
              <w:ind w:firstLine="0"/>
            </w:pPr>
            <w:r w:rsidRPr="00E30BAF">
              <w:rPr>
                <w:sz w:val="22"/>
              </w:rPr>
              <w:t>Дата обработки документа.</w:t>
            </w:r>
          </w:p>
        </w:tc>
      </w:tr>
    </w:tbl>
    <w:p w:rsidR="00E30BAF" w:rsidRPr="00E30BAF" w:rsidRDefault="00E30BAF" w:rsidP="00E30BAF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5" w:name="_Toc5611900"/>
      <w:bookmarkStart w:id="36" w:name="_Toc8920036"/>
      <w:r w:rsidRPr="00E30BAF">
        <w:t>Макет файла</w:t>
      </w:r>
      <w:bookmarkEnd w:id="35"/>
      <w:bookmarkEnd w:id="36"/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FK</w:t>
      </w:r>
      <w:r w:rsidRPr="00E30BAF">
        <w:t>|NUM_VER|</w:t>
      </w:r>
      <w:proofErr w:type="gramStart"/>
      <w:r w:rsidRPr="00E30BAF">
        <w:t>FORMER(</w:t>
      </w:r>
      <w:proofErr w:type="gramEnd"/>
      <w:r w:rsidRPr="00E30BAF">
        <w:t>0)|FORM_VER(0)|NORM_DOC(0)|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FROM</w:t>
      </w:r>
      <w:r w:rsidRPr="00E30BAF">
        <w:t>|KOD_</w:t>
      </w:r>
      <w:proofErr w:type="gramStart"/>
      <w:r w:rsidRPr="00E30BAF">
        <w:t>TOFK(</w:t>
      </w:r>
      <w:proofErr w:type="gramEnd"/>
      <w:r w:rsidRPr="00E30BAF">
        <w:t>0)|NAME_TOFK(0)|BUDG_LEVEL|KOD_UBP(0)|NAME_UBP|</w:t>
      </w:r>
      <w:r w:rsidRPr="00E30BAF">
        <w:rPr>
          <w:b/>
        </w:rPr>
        <w:t>TO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TO</w:t>
      </w:r>
      <w:r w:rsidRPr="00E30BAF">
        <w:t>|BUDG_</w:t>
      </w:r>
      <w:proofErr w:type="gramStart"/>
      <w:r w:rsidRPr="00E30BAF">
        <w:t>LEVEL(</w:t>
      </w:r>
      <w:proofErr w:type="gramEnd"/>
      <w:r w:rsidRPr="00E30BAF">
        <w:t>0)|KOD_UBP(0)|NAME_UBP(0)|KOD_TOFK|NAME_TOFK|</w:t>
      </w:r>
      <w:r w:rsidRPr="00E30BAF">
        <w:rPr>
          <w:b/>
        </w:rPr>
        <w:t>KZ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KZ</w:t>
      </w:r>
      <w:r w:rsidRPr="00E30BAF">
        <w:t>|GUID_FK(0)|VID_DOC|NOM_DOC|DATE_DOC|NAME_CUS|OKPO_CUS|KOD_UBP(0)|LS_UBP|NAME_EX|OKPO_EX|CODE_TOFK|NAME_GRBS|CODE_GRBS|ED_IZM|OKEI|TYPE_PAY(0)|CODE_TYPE_PAY(0)|NUM_KA(0)|DATE_KA(0)|DATA_END_KA(0)|SUM_KA(0)|DOL_RUK(0)|NAME_RUK|DOL_BUH(0)|NAME_BUH|DOL_ISP(0)|NAME_ISP|DATE_POD|</w:t>
      </w:r>
      <w:r w:rsidRPr="00E30BAF">
        <w:rPr>
          <w:b/>
        </w:rPr>
        <w:t>KZ_DOC(*)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lastRenderedPageBreak/>
        <w:t>KZ_DOC(0)</w:t>
      </w:r>
      <w:r w:rsidRPr="00E30BAF">
        <w:t>|LINE|NAME_ACC_DOC(0)|NUM_ACC_DOC(0)|DATE_ACC_DOC(0)|IKGK(0)|KBK(0)|FAIP_CODE(0)|NOM_BO(0)|NDS(0)|</w:t>
      </w:r>
      <w:r w:rsidRPr="00E30BAF">
        <w:rPr>
          <w:b/>
        </w:rPr>
        <w:t>KZ_DOC_SUB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KZ_DOC_</w:t>
      </w:r>
      <w:proofErr w:type="gramStart"/>
      <w:r w:rsidRPr="00E30BAF">
        <w:rPr>
          <w:b/>
        </w:rPr>
        <w:t>SUB(</w:t>
      </w:r>
      <w:proofErr w:type="gramEnd"/>
      <w:r w:rsidRPr="00E30BAF">
        <w:rPr>
          <w:b/>
        </w:rPr>
        <w:t>0)(+KZ_DOC)</w:t>
      </w:r>
      <w:r w:rsidRPr="00E30BAF">
        <w:t>|SUB_DOC(0)|</w:t>
      </w:r>
      <w:r w:rsidRPr="00E30BAF">
        <w:rPr>
          <w:b/>
        </w:rPr>
        <w:t>KZ_PAY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KZ_PAY(0)</w:t>
      </w:r>
      <w:r w:rsidRPr="00E30BAF">
        <w:t>|NAME_PAY(0)|INN_PAY(0)|KPP_PAY(0)|BUDG_PAY(0)|CODE_PAY(0)|BS_PAY(0)|ADD_KLASS_PAY(0)|BS_KS_PAY(0)|BIC_PAY(0)|</w:t>
      </w:r>
      <w:r w:rsidRPr="00E30BAF">
        <w:rPr>
          <w:b/>
        </w:rPr>
        <w:t>KZ_RCP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KZ_RCP(0)</w:t>
      </w:r>
      <w:r w:rsidRPr="00E30BAF">
        <w:t>|NAME_RCP(0)|INN_RCP(0)|KPP_RCP(0)|BUDG_RCP(0)|CODE_RCP(0)|BS_RCP(0)|ADD_KLASS_RCP(0)|BS_KS_RCP(0)|BIC_RCP(0)|</w:t>
      </w:r>
      <w:r w:rsidRPr="00E30BAF">
        <w:rPr>
          <w:b/>
        </w:rPr>
        <w:t>KZ_ADD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KZ_</w:t>
      </w:r>
      <w:proofErr w:type="gramStart"/>
      <w:r w:rsidRPr="00E30BAF">
        <w:rPr>
          <w:b/>
        </w:rPr>
        <w:t>ADD(</w:t>
      </w:r>
      <w:proofErr w:type="gramEnd"/>
      <w:r w:rsidRPr="00E30BAF">
        <w:rPr>
          <w:b/>
        </w:rPr>
        <w:t>0)</w:t>
      </w:r>
      <w:r w:rsidRPr="00E30BAF">
        <w:t>|ADD_COND(0)|</w:t>
      </w:r>
      <w:r w:rsidRPr="00E30BAF">
        <w:rPr>
          <w:b/>
        </w:rPr>
        <w:t>KZCM</w:t>
      </w:r>
    </w:p>
    <w:p w:rsidR="00E30BAF" w:rsidRPr="00E30BAF" w:rsidRDefault="00E30BAF" w:rsidP="00E30BAF">
      <w:pPr>
        <w:pStyle w:val="OTRMaketCode"/>
        <w:ind w:firstLine="0"/>
      </w:pPr>
      <w:proofErr w:type="gramStart"/>
      <w:r w:rsidRPr="00E30BAF">
        <w:rPr>
          <w:b/>
        </w:rPr>
        <w:t>KZCM(</w:t>
      </w:r>
      <w:proofErr w:type="gramEnd"/>
      <w:r w:rsidRPr="00E30BAF">
        <w:rPr>
          <w:b/>
        </w:rPr>
        <w:t>0)</w:t>
      </w:r>
      <w:r w:rsidRPr="00E30BAF">
        <w:t>|DOL_ISP_FK(0)|NAME_ISP_FK(0)|DATE_RES(0)|</w:t>
      </w:r>
    </w:p>
    <w:p w:rsidR="00E30BAF" w:rsidRPr="00E30BAF" w:rsidRDefault="00E30BAF" w:rsidP="00E30BAF">
      <w:pPr>
        <w:pStyle w:val="32"/>
        <w:keepLines w:val="0"/>
        <w:tabs>
          <w:tab w:val="clear" w:pos="1815"/>
          <w:tab w:val="num" w:pos="284"/>
        </w:tabs>
        <w:suppressAutoHyphens w:val="0"/>
        <w:spacing w:after="120"/>
        <w:ind w:left="1418" w:hanging="738"/>
        <w:contextualSpacing w:val="0"/>
        <w:jc w:val="both"/>
      </w:pPr>
      <w:bookmarkStart w:id="37" w:name="_Toc5611901"/>
      <w:bookmarkStart w:id="38" w:name="_Toc8920037"/>
      <w:r w:rsidRPr="00E30BAF">
        <w:t>Пример файла</w:t>
      </w:r>
      <w:bookmarkEnd w:id="37"/>
      <w:bookmarkEnd w:id="38"/>
    </w:p>
    <w:p w:rsidR="00E30BAF" w:rsidRPr="00E30BAF" w:rsidRDefault="00E30BAF" w:rsidP="00E30BAF">
      <w:pPr>
        <w:pStyle w:val="OTRNormal"/>
        <w:ind w:firstLine="0"/>
      </w:pPr>
      <w:r w:rsidRPr="00E30BAF">
        <w:t xml:space="preserve">Имя файла - </w:t>
      </w:r>
      <w:r w:rsidRPr="00E30BAF">
        <w:rPr>
          <w:b/>
        </w:rPr>
        <w:t>А8391D01.KZ5</w:t>
      </w:r>
    </w:p>
    <w:p w:rsidR="00E30BAF" w:rsidRPr="00E30BAF" w:rsidRDefault="00E30BAF" w:rsidP="00E30BAF">
      <w:pPr>
        <w:pStyle w:val="OTRMaketCode"/>
        <w:ind w:firstLine="0"/>
      </w:pPr>
      <w:r w:rsidRPr="00E30BAF">
        <w:rPr>
          <w:b/>
        </w:rPr>
        <w:t>FK</w:t>
      </w:r>
      <w:r w:rsidRPr="00E30BAF">
        <w:t>|TXKZ190513|СЭД|1.58||</w:t>
      </w:r>
    </w:p>
    <w:p w:rsidR="00E30BAF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FROM</w:t>
      </w:r>
      <w:r w:rsidRPr="00E30BAF">
        <w:rPr>
          <w:lang w:val="ru-RU"/>
        </w:rPr>
        <w:t>|||1|73145370|ФКУ Дирекция космодрома "Восточный"|</w:t>
      </w:r>
    </w:p>
    <w:p w:rsidR="00E30BAF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TO</w:t>
      </w:r>
      <w:r w:rsidRPr="00E30BAF">
        <w:rPr>
          <w:lang w:val="ru-RU"/>
        </w:rPr>
        <w:t>||||7300|Управление Федерального казначейства по г. Москве|</w:t>
      </w:r>
    </w:p>
    <w:p w:rsidR="00E30BAF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KZ</w:t>
      </w:r>
      <w:r w:rsidRPr="00E30BAF">
        <w:rPr>
          <w:lang w:val="ru-RU"/>
        </w:rPr>
        <w:t>||на выдачу Казначейского обеспечения обязательств|0000000005|01.09.2018|ФКУ Дирекция космодрома "Восточный"|11564378|242А8391|03731А83910|Управление Федерального казначейства по Москве|11564377|7300|Федеральное космическое агентство|259|руб (с точностью до второго десятичного знака</w:t>
      </w:r>
      <w:proofErr w:type="gramStart"/>
      <w:r w:rsidRPr="00E30BAF">
        <w:rPr>
          <w:lang w:val="ru-RU"/>
        </w:rPr>
        <w:t>)|</w:t>
      </w:r>
      <w:proofErr w:type="gramEnd"/>
      <w:r w:rsidRPr="00E30BAF">
        <w:rPr>
          <w:lang w:val="ru-RU"/>
        </w:rPr>
        <w:t>383|расчеты, связанные с предварительной оплатой по контракту|03|(КА1731000070130001.1.1)|15.08.2018||10000.00|Руководитель|Петров В.В.|</w:t>
      </w:r>
      <w:proofErr w:type="spellStart"/>
      <w:r w:rsidRPr="00E30BAF">
        <w:rPr>
          <w:lang w:val="ru-RU"/>
        </w:rPr>
        <w:t>бухгалтер|Сидоров</w:t>
      </w:r>
      <w:proofErr w:type="spellEnd"/>
      <w:r w:rsidRPr="00E30BAF">
        <w:rPr>
          <w:lang w:val="ru-RU"/>
        </w:rPr>
        <w:t xml:space="preserve"> С.С.|</w:t>
      </w:r>
      <w:proofErr w:type="spellStart"/>
      <w:r w:rsidRPr="00E30BAF">
        <w:rPr>
          <w:lang w:val="ru-RU"/>
        </w:rPr>
        <w:t>исполнитель|Степанов</w:t>
      </w:r>
      <w:proofErr w:type="spellEnd"/>
      <w:r w:rsidRPr="00E30BAF">
        <w:rPr>
          <w:lang w:val="ru-RU"/>
        </w:rPr>
        <w:t xml:space="preserve"> А.С.|01.09.2018|</w:t>
      </w:r>
    </w:p>
    <w:p w:rsidR="00E30BAF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KZ</w:t>
      </w:r>
      <w:r w:rsidRPr="00E30BAF">
        <w:rPr>
          <w:b/>
          <w:lang w:val="ru-RU"/>
        </w:rPr>
        <w:t>_</w:t>
      </w:r>
      <w:r w:rsidRPr="00E30BAF">
        <w:rPr>
          <w:b/>
        </w:rPr>
        <w:t>DOC</w:t>
      </w:r>
      <w:r w:rsidRPr="00E30BAF">
        <w:rPr>
          <w:lang w:val="ru-RU"/>
        </w:rPr>
        <w:t>|02|Контракт|11112456|15.08.2018|17310000701200019700|25912345678911124310|00000000001127|1731000070130000001|18.00|</w:t>
      </w:r>
    </w:p>
    <w:p w:rsidR="00E30BAF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KZ</w:t>
      </w:r>
      <w:r w:rsidRPr="00E30BAF">
        <w:rPr>
          <w:b/>
          <w:lang w:val="ru-RU"/>
        </w:rPr>
        <w:t>_</w:t>
      </w:r>
      <w:r w:rsidRPr="00E30BAF">
        <w:rPr>
          <w:b/>
        </w:rPr>
        <w:t>DOC</w:t>
      </w:r>
      <w:r w:rsidRPr="00E30BAF">
        <w:rPr>
          <w:b/>
          <w:lang w:val="ru-RU"/>
        </w:rPr>
        <w:t>_</w:t>
      </w:r>
      <w:r w:rsidRPr="00E30BAF">
        <w:rPr>
          <w:b/>
        </w:rPr>
        <w:t>SUB</w:t>
      </w:r>
      <w:r w:rsidRPr="00E30BAF">
        <w:rPr>
          <w:lang w:val="ru-RU"/>
        </w:rPr>
        <w:t>|услуга|</w:t>
      </w:r>
    </w:p>
    <w:p w:rsidR="00E30BAF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KZ</w:t>
      </w:r>
      <w:r w:rsidRPr="00E30BAF">
        <w:rPr>
          <w:b/>
          <w:lang w:val="ru-RU"/>
        </w:rPr>
        <w:t>_</w:t>
      </w:r>
      <w:r w:rsidRPr="00E30BAF">
        <w:rPr>
          <w:b/>
        </w:rPr>
        <w:t>PAY</w:t>
      </w:r>
      <w:r w:rsidRPr="00E30BAF">
        <w:rPr>
          <w:lang w:val="ru-RU"/>
        </w:rPr>
        <w:t>|ФКУ Дирекция космодрома "Восточный"|7702798320|770201001|Федеральный бюджет|242А8391|03731А83910||40105810700000000000|445010002|</w:t>
      </w:r>
    </w:p>
    <w:p w:rsidR="00821185" w:rsidRPr="00E30BAF" w:rsidRDefault="00E30BAF" w:rsidP="00E30BAF">
      <w:pPr>
        <w:pStyle w:val="OTRMaketCode"/>
        <w:ind w:firstLine="0"/>
        <w:rPr>
          <w:lang w:val="ru-RU"/>
        </w:rPr>
      </w:pPr>
      <w:r w:rsidRPr="00E30BAF">
        <w:rPr>
          <w:b/>
        </w:rPr>
        <w:t>KZ</w:t>
      </w:r>
      <w:r w:rsidRPr="00E30BAF">
        <w:rPr>
          <w:b/>
          <w:lang w:val="ru-RU"/>
        </w:rPr>
        <w:t>_</w:t>
      </w:r>
      <w:r w:rsidRPr="00E30BAF">
        <w:rPr>
          <w:b/>
        </w:rPr>
        <w:t>RCP</w:t>
      </w:r>
      <w:r w:rsidRPr="00E30BAF">
        <w:rPr>
          <w:lang w:val="ru-RU"/>
        </w:rPr>
        <w:t>|ФГУП "ГУСС "</w:t>
      </w:r>
      <w:proofErr w:type="spellStart"/>
      <w:r w:rsidRPr="00E30BAF">
        <w:rPr>
          <w:lang w:val="ru-RU"/>
        </w:rPr>
        <w:t>Дальспецстрой</w:t>
      </w:r>
      <w:proofErr w:type="spellEnd"/>
      <w:r w:rsidRPr="00E30BAF">
        <w:rPr>
          <w:lang w:val="ru-RU"/>
        </w:rPr>
        <w:t xml:space="preserve">" при </w:t>
      </w:r>
      <w:proofErr w:type="spellStart"/>
      <w:r w:rsidRPr="00E30BAF">
        <w:rPr>
          <w:lang w:val="ru-RU"/>
        </w:rPr>
        <w:t>Спецстрое</w:t>
      </w:r>
      <w:proofErr w:type="spellEnd"/>
      <w:r w:rsidRPr="00E30BAF">
        <w:rPr>
          <w:lang w:val="ru-RU"/>
        </w:rPr>
        <w:t xml:space="preserve"> России"|2700001660|270001001|Федеральный бюджет|242Н0001|41225КВД070||40501810100001000000|040813001</w:t>
      </w:r>
      <w:bookmarkStart w:id="39" w:name="_Toc506562140"/>
      <w:bookmarkStart w:id="40" w:name="_Ref516671402"/>
      <w:bookmarkStart w:id="41" w:name="_Toc6839876"/>
      <w:bookmarkEnd w:id="27"/>
      <w:bookmarkEnd w:id="28"/>
      <w:bookmarkEnd w:id="29"/>
      <w:bookmarkEnd w:id="30"/>
      <w:r w:rsidR="00821185" w:rsidRPr="00E30BAF">
        <w:rPr>
          <w:lang w:val="ru-RU"/>
        </w:rPr>
        <w:t xml:space="preserve"> </w:t>
      </w:r>
      <w:bookmarkEnd w:id="39"/>
      <w:bookmarkEnd w:id="40"/>
      <w:bookmarkEnd w:id="41"/>
    </w:p>
    <w:p w:rsidR="00DD3B2D" w:rsidRPr="00E30BAF" w:rsidRDefault="00DD3B2D" w:rsidP="00DD3B2D">
      <w:pPr>
        <w:keepNext/>
        <w:pageBreakBefore/>
        <w:spacing w:before="120" w:after="120"/>
        <w:ind w:firstLine="0"/>
        <w:contextualSpacing/>
        <w:jc w:val="center"/>
        <w:outlineLvl w:val="0"/>
        <w:rPr>
          <w:b/>
          <w:caps/>
          <w:sz w:val="28"/>
        </w:rPr>
      </w:pPr>
      <w:bookmarkStart w:id="42" w:name="_Toc150758397"/>
      <w:bookmarkStart w:id="43" w:name="_Toc154485450"/>
      <w:bookmarkStart w:id="44" w:name="_Toc182196514"/>
      <w:bookmarkStart w:id="45" w:name="_Toc426550028"/>
      <w:bookmarkStart w:id="46" w:name="_Toc441831512"/>
      <w:bookmarkStart w:id="47" w:name="_Toc489885611"/>
      <w:bookmarkStart w:id="48" w:name="_Toc532896192"/>
      <w:bookmarkStart w:id="49" w:name="_Toc532969432"/>
      <w:r w:rsidRPr="00E30BAF">
        <w:rPr>
          <w:b/>
          <w:caps/>
          <w:sz w:val="28"/>
        </w:rPr>
        <w:lastRenderedPageBreak/>
        <w:t>ЛИСТ РЕГИСТРАЦИИ ИЗМЕНЕНИЙ</w:t>
      </w:r>
      <w:bookmarkEnd w:id="42"/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032"/>
        <w:gridCol w:w="1235"/>
        <w:gridCol w:w="1206"/>
        <w:gridCol w:w="5995"/>
      </w:tblGrid>
      <w:tr w:rsidR="00DD3B2D" w:rsidRPr="00E30BAF" w:rsidTr="00DD3B2D">
        <w:trPr>
          <w:trHeight w:val="544"/>
          <w:tblHeader/>
        </w:trPr>
        <w:tc>
          <w:tcPr>
            <w:tcW w:w="545" w:type="pct"/>
            <w:shd w:val="clear" w:color="auto" w:fill="E6E6E6"/>
            <w:vAlign w:val="center"/>
          </w:tcPr>
          <w:p w:rsidR="00DD3B2D" w:rsidRPr="00E30BAF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 xml:space="preserve">№ </w:t>
            </w:r>
            <w:r w:rsidRPr="00E30BAF">
              <w:rPr>
                <w:b/>
                <w:bCs/>
                <w:sz w:val="22"/>
              </w:rPr>
              <w:br/>
              <w:t>версии док-та</w:t>
            </w:r>
          </w:p>
        </w:tc>
        <w:tc>
          <w:tcPr>
            <w:tcW w:w="652" w:type="pct"/>
            <w:shd w:val="clear" w:color="auto" w:fill="E6E6E6"/>
            <w:vAlign w:val="center"/>
          </w:tcPr>
          <w:p w:rsidR="00DD3B2D" w:rsidRPr="00E30BAF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 xml:space="preserve">Дата </w:t>
            </w:r>
            <w:r w:rsidRPr="00E30BAF">
              <w:rPr>
                <w:b/>
                <w:bCs/>
                <w:sz w:val="22"/>
              </w:rPr>
              <w:br/>
              <w:t>изменения</w:t>
            </w:r>
          </w:p>
        </w:tc>
        <w:tc>
          <w:tcPr>
            <w:tcW w:w="637" w:type="pct"/>
            <w:shd w:val="clear" w:color="auto" w:fill="E6E6E6"/>
            <w:vAlign w:val="center"/>
          </w:tcPr>
          <w:p w:rsidR="00DD3B2D" w:rsidRPr="00E30BAF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 xml:space="preserve">Автор </w:t>
            </w:r>
            <w:r w:rsidRPr="00E30BAF">
              <w:rPr>
                <w:b/>
                <w:bCs/>
                <w:sz w:val="22"/>
              </w:rPr>
              <w:br/>
              <w:t>изменений</w:t>
            </w:r>
          </w:p>
        </w:tc>
        <w:tc>
          <w:tcPr>
            <w:tcW w:w="3166" w:type="pct"/>
            <w:shd w:val="clear" w:color="auto" w:fill="E6E6E6"/>
            <w:vAlign w:val="center"/>
          </w:tcPr>
          <w:p w:rsidR="00DD3B2D" w:rsidRPr="00E30BAF" w:rsidRDefault="00DD3B2D" w:rsidP="00DD3B2D">
            <w:pPr>
              <w:keepNext/>
              <w:suppressAutoHyphens/>
              <w:spacing w:before="60" w:after="60"/>
              <w:ind w:firstLine="0"/>
              <w:contextualSpacing/>
              <w:jc w:val="center"/>
              <w:rPr>
                <w:b/>
                <w:bCs/>
              </w:rPr>
            </w:pPr>
            <w:r w:rsidRPr="00E30BAF">
              <w:rPr>
                <w:b/>
                <w:bCs/>
                <w:sz w:val="22"/>
              </w:rPr>
              <w:t>Изменения</w:t>
            </w:r>
          </w:p>
        </w:tc>
      </w:tr>
      <w:tr w:rsidR="00DD3B2D" w:rsidRPr="009D24FF" w:rsidTr="00DD3B2D">
        <w:tc>
          <w:tcPr>
            <w:tcW w:w="545" w:type="pct"/>
          </w:tcPr>
          <w:p w:rsidR="00DD3B2D" w:rsidRPr="00E30BAF" w:rsidRDefault="00DD3B2D" w:rsidP="00DD3B2D">
            <w:pPr>
              <w:spacing w:before="60" w:after="60"/>
              <w:ind w:left="57" w:right="57" w:firstLine="0"/>
              <w:contextualSpacing/>
            </w:pPr>
            <w:r w:rsidRPr="00E30BAF">
              <w:rPr>
                <w:sz w:val="22"/>
              </w:rPr>
              <w:t>1.0</w:t>
            </w:r>
          </w:p>
        </w:tc>
        <w:tc>
          <w:tcPr>
            <w:tcW w:w="652" w:type="pct"/>
          </w:tcPr>
          <w:p w:rsidR="00DD3B2D" w:rsidRPr="00E30BAF" w:rsidRDefault="00E30BAF" w:rsidP="0073122F">
            <w:pPr>
              <w:spacing w:before="60" w:after="60"/>
              <w:ind w:left="57" w:right="57" w:firstLine="0"/>
              <w:contextualSpacing/>
              <w:rPr>
                <w:lang w:val="en-US"/>
              </w:rPr>
            </w:pPr>
            <w:r w:rsidRPr="00E30BAF">
              <w:rPr>
                <w:sz w:val="22"/>
                <w:lang w:val="en-US"/>
              </w:rPr>
              <w:t>16</w:t>
            </w:r>
            <w:r w:rsidR="00DD3B2D" w:rsidRPr="00E30BAF">
              <w:rPr>
                <w:sz w:val="22"/>
              </w:rPr>
              <w:t>.</w:t>
            </w:r>
            <w:r w:rsidR="0073122F" w:rsidRPr="00E30BAF">
              <w:rPr>
                <w:sz w:val="22"/>
                <w:lang w:val="en-US"/>
              </w:rPr>
              <w:t>05</w:t>
            </w:r>
            <w:r w:rsidR="00DD3B2D" w:rsidRPr="00E30BAF">
              <w:rPr>
                <w:sz w:val="22"/>
              </w:rPr>
              <w:t>.20</w:t>
            </w:r>
            <w:r w:rsidR="0073122F" w:rsidRPr="00E30BAF">
              <w:rPr>
                <w:sz w:val="22"/>
                <w:lang w:val="en-US"/>
              </w:rPr>
              <w:t>19</w:t>
            </w:r>
          </w:p>
        </w:tc>
        <w:tc>
          <w:tcPr>
            <w:tcW w:w="637" w:type="pct"/>
          </w:tcPr>
          <w:p w:rsidR="00DD3B2D" w:rsidRPr="00E30BAF" w:rsidRDefault="00DD3B2D" w:rsidP="00DD3B2D">
            <w:pPr>
              <w:spacing w:before="60" w:after="60"/>
              <w:ind w:left="57" w:right="57" w:firstLine="0"/>
              <w:contextualSpacing/>
            </w:pPr>
            <w:r w:rsidRPr="00E30BAF">
              <w:rPr>
                <w:sz w:val="22"/>
              </w:rPr>
              <w:t>ОТР</w:t>
            </w:r>
          </w:p>
        </w:tc>
        <w:tc>
          <w:tcPr>
            <w:tcW w:w="3166" w:type="pct"/>
          </w:tcPr>
          <w:p w:rsidR="00DD3B2D" w:rsidRPr="00E30BAF" w:rsidRDefault="00DD3B2D" w:rsidP="00DD3B2D">
            <w:pPr>
              <w:spacing w:before="60" w:after="60"/>
              <w:ind w:left="57" w:right="57" w:firstLine="0"/>
              <w:contextualSpacing/>
            </w:pPr>
            <w:r w:rsidRPr="00E30BAF">
              <w:rPr>
                <w:sz w:val="22"/>
              </w:rPr>
              <w:t>Первоначальная версия документа.</w:t>
            </w:r>
          </w:p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  <w:r w:rsidRPr="00E30BAF">
              <w:rPr>
                <w:sz w:val="20"/>
              </w:rPr>
              <w:t>Изменения по версии АСФК 32.1.</w:t>
            </w:r>
            <w:r>
              <w:rPr>
                <w:sz w:val="20"/>
              </w:rPr>
              <w:t xml:space="preserve"> </w:t>
            </w: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  <w:tr w:rsidR="0073122F" w:rsidRPr="009D24FF" w:rsidTr="00DD3B2D">
        <w:tc>
          <w:tcPr>
            <w:tcW w:w="545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52" w:type="pct"/>
          </w:tcPr>
          <w:p w:rsidR="0073122F" w:rsidRPr="00E30BAF" w:rsidRDefault="0073122F" w:rsidP="0073122F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637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</w:pPr>
          </w:p>
        </w:tc>
        <w:tc>
          <w:tcPr>
            <w:tcW w:w="3166" w:type="pct"/>
          </w:tcPr>
          <w:p w:rsidR="0073122F" w:rsidRPr="00D66FFB" w:rsidRDefault="0073122F" w:rsidP="00DD3B2D">
            <w:pPr>
              <w:spacing w:before="60" w:after="60"/>
              <w:ind w:left="57" w:right="57" w:firstLine="0"/>
              <w:contextualSpacing/>
              <w:rPr>
                <w:sz w:val="20"/>
              </w:rPr>
            </w:pPr>
          </w:p>
        </w:tc>
      </w:tr>
    </w:tbl>
    <w:p w:rsidR="00DD3B2D" w:rsidRDefault="00DD3B2D" w:rsidP="00DD3B2D">
      <w:pPr>
        <w:pStyle w:val="OTRsign"/>
      </w:pPr>
    </w:p>
    <w:sectPr w:rsidR="00DD3B2D" w:rsidSect="00E605BB">
      <w:headerReference w:type="default" r:id="rId11"/>
      <w:footerReference w:type="default" r:id="rId12"/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591C" w:rsidRDefault="0008591C" w:rsidP="004952C3">
      <w:r>
        <w:separator/>
      </w:r>
    </w:p>
  </w:endnote>
  <w:endnote w:type="continuationSeparator" w:id="0">
    <w:p w:rsidR="0008591C" w:rsidRDefault="0008591C" w:rsidP="00495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1"/>
    <w:family w:val="roman"/>
    <w:notTrueType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548" w:rsidRDefault="006B6548" w:rsidP="00DD3B2D">
    <w:pPr>
      <w:pStyle w:val="af2"/>
      <w:jc w:val="center"/>
    </w:pPr>
    <w:smartTag w:uri="urn:schemas-microsoft-com:office:smarttags" w:element="metricconverter">
      <w:smartTagPr>
        <w:attr w:name="ProductID" w:val="2019 г"/>
      </w:smartTagPr>
      <w:r w:rsidRPr="00DD3B2D">
        <w:rPr>
          <w:bCs/>
        </w:rPr>
        <w:t>201</w:t>
      </w:r>
      <w:r w:rsidRPr="00DD3B2D">
        <w:rPr>
          <w:bCs/>
          <w:lang w:val="en-US"/>
        </w:rPr>
        <w:t xml:space="preserve">9 </w:t>
      </w:r>
      <w:r w:rsidRPr="00DD3B2D">
        <w:rPr>
          <w:bCs/>
        </w:rPr>
        <w:t>г</w:t>
      </w:r>
    </w:smartTag>
    <w:r w:rsidRPr="00DD3B2D">
      <w:rPr>
        <w:bCs/>
      </w:rPr>
      <w:t>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548" w:rsidRPr="00DD3B2D" w:rsidRDefault="006B6548" w:rsidP="00DD3B2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591C" w:rsidRDefault="0008591C" w:rsidP="004952C3">
      <w:r>
        <w:separator/>
      </w:r>
    </w:p>
  </w:footnote>
  <w:footnote w:type="continuationSeparator" w:id="0">
    <w:p w:rsidR="0008591C" w:rsidRDefault="0008591C" w:rsidP="004952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548" w:rsidRDefault="006B6548">
    <w:pPr>
      <w:pStyle w:val="af0"/>
      <w:jc w:val="right"/>
    </w:pPr>
  </w:p>
  <w:p w:rsidR="006B6548" w:rsidRPr="001A6CC2" w:rsidRDefault="006B6548" w:rsidP="00DD3B2D">
    <w:pPr>
      <w:pBdr>
        <w:bottom w:val="single" w:sz="12" w:space="1" w:color="auto"/>
      </w:pBdr>
      <w:tabs>
        <w:tab w:val="left" w:pos="1140"/>
        <w:tab w:val="center" w:pos="5245"/>
      </w:tabs>
      <w:suppressAutoHyphens/>
      <w:jc w:val="center"/>
      <w:rPr>
        <w:rFonts w:ascii="Arial" w:hAnsi="Arial"/>
        <w:b/>
        <w:bCs/>
      </w:rPr>
    </w:pPr>
    <w:r w:rsidRPr="001A6CC2">
      <w:rPr>
        <w:rFonts w:ascii="Arial" w:hAnsi="Arial"/>
        <w:b/>
        <w:bCs/>
      </w:rPr>
      <w:t>ФЕДЕРАЛЬНОЕ КАЗНАЧЕЙСТВО (КАЗНАЧЕЙСТВО РОССИИ)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548" w:rsidRPr="00DD3B2D" w:rsidRDefault="006B6548" w:rsidP="00DD3B2D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0941312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B724DA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B3E0A22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82AA5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204DF1A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3ECAD34"/>
    <w:styleLink w:val="1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5A3E26"/>
    <w:styleLink w:val="1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12EAF7A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A04832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33CCB3A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5F16AA"/>
    <w:multiLevelType w:val="hybridMultilevel"/>
    <w:tmpl w:val="7B2E2448"/>
    <w:lvl w:ilvl="0" w:tplc="2AF20E9E">
      <w:start w:val="1"/>
      <w:numFmt w:val="bullet"/>
      <w:pStyle w:val="EBListmark4"/>
      <w:lvlText w:val="–"/>
      <w:lvlJc w:val="left"/>
      <w:pPr>
        <w:ind w:left="2061" w:hanging="360"/>
      </w:pPr>
      <w:rPr>
        <w:rFonts w:ascii="Verdana" w:hAnsi="Verdana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2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1">
    <w:nsid w:val="04BD68AC"/>
    <w:multiLevelType w:val="hybridMultilevel"/>
    <w:tmpl w:val="4094F928"/>
    <w:lvl w:ilvl="0" w:tplc="7326D670">
      <w:start w:val="1"/>
      <w:numFmt w:val="bullet"/>
      <w:pStyle w:val="EBListmark3"/>
      <w:lvlText w:val=""/>
      <w:lvlJc w:val="left"/>
      <w:pPr>
        <w:tabs>
          <w:tab w:val="num" w:pos="2041"/>
        </w:tabs>
        <w:ind w:left="2041" w:hanging="283"/>
      </w:pPr>
      <w:rPr>
        <w:rFonts w:ascii="Wingdings" w:hAnsi="Wingdings" w:cs="Times New Roman" w:hint="default"/>
        <w:b w:val="0"/>
        <w:i w:val="0"/>
        <w:color w:val="auto"/>
        <w:sz w:val="24"/>
      </w:rPr>
    </w:lvl>
    <w:lvl w:ilvl="1" w:tplc="DD801ABA">
      <w:start w:val="1"/>
      <w:numFmt w:val="bullet"/>
      <w:pStyle w:val="EBListmark2"/>
      <w:lvlText w:val="o"/>
      <w:lvlJc w:val="left"/>
      <w:pPr>
        <w:tabs>
          <w:tab w:val="num" w:pos="1588"/>
        </w:tabs>
        <w:ind w:left="1588" w:hanging="284"/>
      </w:pPr>
      <w:rPr>
        <w:rFonts w:ascii="Courier New" w:hAnsi="Courier New" w:hint="default"/>
        <w:b w:val="0"/>
        <w:i w:val="0"/>
        <w:color w:val="auto"/>
        <w:sz w:val="28"/>
      </w:rPr>
    </w:lvl>
    <w:lvl w:ilvl="2" w:tplc="1EBA203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889EA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BA86FE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BFD25E8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46C9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4586B0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32871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13">
    <w:nsid w:val="06813F09"/>
    <w:multiLevelType w:val="multilevel"/>
    <w:tmpl w:val="09B23CB4"/>
    <w:lvl w:ilvl="0">
      <w:start w:val="1"/>
      <w:numFmt w:val="decimal"/>
      <w:pStyle w:val="OTRnum"/>
      <w:lvlText w:val="%1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1">
      <w:start w:val="1"/>
      <w:numFmt w:val="decimal"/>
      <w:pStyle w:val="OTRnum2"/>
      <w:lvlText w:val="%1.%2."/>
      <w:lvlJc w:val="left"/>
      <w:pPr>
        <w:tabs>
          <w:tab w:val="num" w:pos="1418"/>
        </w:tabs>
        <w:ind w:left="141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pStyle w:val="OTRnum3"/>
      <w:lvlText w:val="%1.%2.%3."/>
      <w:lvlJc w:val="left"/>
      <w:pPr>
        <w:tabs>
          <w:tab w:val="num" w:pos="1985"/>
        </w:tabs>
        <w:ind w:left="1985" w:hanging="567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pStyle w:val="OTRnum4"/>
      <w:lvlText w:val="%1.%2.%3.%4."/>
      <w:lvlJc w:val="left"/>
      <w:pPr>
        <w:tabs>
          <w:tab w:val="num" w:pos="1431"/>
        </w:tabs>
        <w:ind w:left="2892" w:hanging="907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1575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19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63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51"/>
        </w:tabs>
        <w:ind w:left="2151" w:hanging="1584"/>
      </w:pPr>
      <w:rPr>
        <w:rFonts w:hint="default"/>
      </w:rPr>
    </w:lvl>
  </w:abstractNum>
  <w:abstractNum w:abstractNumId="14">
    <w:nsid w:val="08C806E9"/>
    <w:multiLevelType w:val="multilevel"/>
    <w:tmpl w:val="104C7310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4.%3"/>
      <w:lvlJc w:val="left"/>
      <w:pPr>
        <w:tabs>
          <w:tab w:val="num" w:pos="2411"/>
        </w:tabs>
        <w:ind w:left="2411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04"/>
      <w:lvlText w:val="%1.%2.%3.%4"/>
      <w:lvlJc w:val="left"/>
      <w:pPr>
        <w:tabs>
          <w:tab w:val="num" w:pos="4679"/>
        </w:tabs>
        <w:ind w:left="467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15">
    <w:nsid w:val="0FCB0225"/>
    <w:multiLevelType w:val="hybridMultilevel"/>
    <w:tmpl w:val="FB604C1A"/>
    <w:lvl w:ilvl="0" w:tplc="BDC22D1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6">
    <w:nsid w:val="10235371"/>
    <w:multiLevelType w:val="multilevel"/>
    <w:tmpl w:val="84C4F97E"/>
    <w:styleLink w:val="3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>
    <w:nsid w:val="10D44707"/>
    <w:multiLevelType w:val="multilevel"/>
    <w:tmpl w:val="7B30403E"/>
    <w:lvl w:ilvl="0">
      <w:start w:val="1"/>
      <w:numFmt w:val="decimal"/>
      <w:pStyle w:val="GOSTTableListNum"/>
      <w:lvlText w:val="%1."/>
      <w:lvlJc w:val="left"/>
      <w:pPr>
        <w:tabs>
          <w:tab w:val="num" w:pos="284"/>
        </w:tabs>
        <w:ind w:left="284" w:hanging="22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709" w:hanging="425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134"/>
        </w:tabs>
        <w:ind w:left="1276" w:hanging="567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367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87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47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67"/>
        </w:tabs>
        <w:ind w:left="38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27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247"/>
        </w:tabs>
        <w:ind w:left="4887" w:hanging="1440"/>
      </w:pPr>
      <w:rPr>
        <w:rFonts w:hint="default"/>
      </w:rPr>
    </w:lvl>
  </w:abstractNum>
  <w:abstractNum w:abstractNumId="18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19">
    <w:nsid w:val="12F31D57"/>
    <w:multiLevelType w:val="hybridMultilevel"/>
    <w:tmpl w:val="09FA28CA"/>
    <w:lvl w:ilvl="0" w:tplc="FFFFFFFF">
      <w:start w:val="1"/>
      <w:numFmt w:val="decimal"/>
      <w:pStyle w:val="otrtablenum"/>
      <w:lvlText w:val="%1."/>
      <w:lvlJc w:val="left"/>
      <w:pPr>
        <w:tabs>
          <w:tab w:val="num" w:pos="397"/>
        </w:tabs>
        <w:ind w:left="397" w:hanging="34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65F5E87"/>
    <w:multiLevelType w:val="multilevel"/>
    <w:tmpl w:val="2326C0A8"/>
    <w:lvl w:ilvl="0">
      <w:start w:val="1"/>
      <w:numFmt w:val="bullet"/>
      <w:pStyle w:val="otrlistmark1"/>
      <w:lvlText w:val=""/>
      <w:lvlJc w:val="left"/>
      <w:pPr>
        <w:tabs>
          <w:tab w:val="num" w:pos="2969"/>
        </w:tabs>
        <w:ind w:left="2969" w:hanging="357"/>
      </w:pPr>
      <w:rPr>
        <w:rFonts w:ascii="Symbol" w:hAnsi="Symbol" w:hint="default"/>
        <w:b w:val="0"/>
        <w:i w:val="0"/>
        <w:color w:val="auto"/>
        <w:sz w:val="24"/>
      </w:rPr>
    </w:lvl>
    <w:lvl w:ilvl="1">
      <w:start w:val="1"/>
      <w:numFmt w:val="bullet"/>
      <w:lvlText w:val=""/>
      <w:lvlJc w:val="left"/>
      <w:pPr>
        <w:tabs>
          <w:tab w:val="num" w:pos="3326"/>
        </w:tabs>
        <w:ind w:left="3326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3684"/>
        </w:tabs>
        <w:ind w:left="3684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lvlRestart w:val="0"/>
      <w:lvlText w:val="―"/>
      <w:lvlJc w:val="left"/>
      <w:pPr>
        <w:tabs>
          <w:tab w:val="num" w:pos="3746"/>
        </w:tabs>
        <w:ind w:left="3746" w:hanging="283"/>
      </w:pPr>
      <w:rPr>
        <w:rFonts w:ascii="Verdana" w:hAnsi="Verdana" w:hint="default"/>
        <w:color w:val="auto"/>
      </w:rPr>
    </w:lvl>
    <w:lvl w:ilvl="4">
      <w:start w:val="1"/>
      <w:numFmt w:val="bullet"/>
      <w:lvlRestart w:val="0"/>
      <w:lvlText w:val="―"/>
      <w:lvlJc w:val="left"/>
      <w:pPr>
        <w:tabs>
          <w:tab w:val="num" w:pos="4030"/>
        </w:tabs>
        <w:ind w:left="4030" w:hanging="284"/>
      </w:pPr>
      <w:rPr>
        <w:rFonts w:ascii="Verdana" w:hAnsi="Verdana" w:hint="default"/>
        <w:color w:val="auto"/>
      </w:rPr>
    </w:lvl>
    <w:lvl w:ilvl="5">
      <w:start w:val="1"/>
      <w:numFmt w:val="bullet"/>
      <w:lvlRestart w:val="0"/>
      <w:lvlText w:val="―"/>
      <w:lvlJc w:val="left"/>
      <w:pPr>
        <w:tabs>
          <w:tab w:val="num" w:pos="4313"/>
        </w:tabs>
        <w:ind w:left="4313" w:hanging="283"/>
      </w:pPr>
      <w:rPr>
        <w:rFonts w:ascii="Verdana" w:hAnsi="Verdana" w:hint="default"/>
        <w:color w:val="auto"/>
      </w:rPr>
    </w:lvl>
    <w:lvl w:ilvl="6">
      <w:start w:val="1"/>
      <w:numFmt w:val="bullet"/>
      <w:lvlRestart w:val="0"/>
      <w:lvlText w:val="―"/>
      <w:lvlJc w:val="left"/>
      <w:pPr>
        <w:tabs>
          <w:tab w:val="num" w:pos="4597"/>
        </w:tabs>
        <w:ind w:left="4597" w:hanging="284"/>
      </w:pPr>
      <w:rPr>
        <w:rFonts w:ascii="Verdana" w:hAnsi="Verdana" w:hint="default"/>
        <w:color w:val="auto"/>
      </w:rPr>
    </w:lvl>
    <w:lvl w:ilvl="7">
      <w:start w:val="1"/>
      <w:numFmt w:val="bullet"/>
      <w:lvlRestart w:val="0"/>
      <w:lvlText w:val="―"/>
      <w:lvlJc w:val="left"/>
      <w:pPr>
        <w:tabs>
          <w:tab w:val="num" w:pos="4880"/>
        </w:tabs>
        <w:ind w:left="4880" w:hanging="283"/>
      </w:pPr>
      <w:rPr>
        <w:rFonts w:ascii="Verdana" w:hAnsi="Verdana" w:hint="default"/>
        <w:color w:val="auto"/>
      </w:rPr>
    </w:lvl>
    <w:lvl w:ilvl="8">
      <w:start w:val="1"/>
      <w:numFmt w:val="bullet"/>
      <w:lvlRestart w:val="0"/>
      <w:lvlText w:val=""/>
      <w:lvlJc w:val="left"/>
      <w:pPr>
        <w:tabs>
          <w:tab w:val="num" w:pos="5164"/>
        </w:tabs>
        <w:ind w:left="5164" w:hanging="284"/>
      </w:pPr>
      <w:rPr>
        <w:rFonts w:ascii="Symbol" w:hAnsi="Symbol" w:hint="default"/>
      </w:rPr>
    </w:lvl>
  </w:abstractNum>
  <w:abstractNum w:abstractNumId="21">
    <w:nsid w:val="16E3269C"/>
    <w:multiLevelType w:val="hybridMultilevel"/>
    <w:tmpl w:val="D4AC4C6C"/>
    <w:lvl w:ilvl="0" w:tplc="4E5C907C">
      <w:start w:val="1"/>
      <w:numFmt w:val="none"/>
      <w:pStyle w:val="OTRNameFigure"/>
      <w:lvlText w:val="Рисунок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7623738"/>
    <w:multiLevelType w:val="multilevel"/>
    <w:tmpl w:val="0409001D"/>
    <w:styleLink w:val="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25">
    <w:nsid w:val="1C8F5CFC"/>
    <w:multiLevelType w:val="hybridMultilevel"/>
    <w:tmpl w:val="876CAE12"/>
    <w:lvl w:ilvl="0" w:tplc="FFFFFFFF">
      <w:start w:val="1"/>
      <w:numFmt w:val="bullet"/>
      <w:pStyle w:val="otrtablemark"/>
      <w:lvlText w:val=""/>
      <w:lvlJc w:val="left"/>
      <w:pPr>
        <w:tabs>
          <w:tab w:val="num" w:pos="340"/>
        </w:tabs>
        <w:ind w:left="340" w:hanging="283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1D9A52BD"/>
    <w:multiLevelType w:val="multilevel"/>
    <w:tmpl w:val="28EC4B20"/>
    <w:lvl w:ilvl="0">
      <w:start w:val="1"/>
      <w:numFmt w:val="decimal"/>
      <w:pStyle w:val="GOSTListnum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decimal"/>
      <w:pStyle w:val="GOSTListnum2"/>
      <w:isLgl/>
      <w:lvlText w:val="%1.%2."/>
      <w:lvlJc w:val="left"/>
      <w:pPr>
        <w:tabs>
          <w:tab w:val="num" w:pos="1588"/>
        </w:tabs>
        <w:ind w:left="1588" w:hanging="567"/>
      </w:pPr>
      <w:rPr>
        <w:rFonts w:ascii="Times New Roman" w:hAnsi="Times New Roman" w:cs="Times New Roman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27">
    <w:nsid w:val="1DF5661F"/>
    <w:multiLevelType w:val="multilevel"/>
    <w:tmpl w:val="4C444762"/>
    <w:lvl w:ilvl="0">
      <w:start w:val="1"/>
      <w:numFmt w:val="decimal"/>
      <w:pStyle w:val="otrlistnum3"/>
      <w:isLgl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russianLower"/>
      <w:lvlText w:val="%2)"/>
      <w:lvlJc w:val="left"/>
      <w:pPr>
        <w:tabs>
          <w:tab w:val="num" w:pos="1848"/>
        </w:tabs>
        <w:ind w:left="1848" w:hanging="317"/>
      </w:pPr>
      <w:rPr>
        <w:rFonts w:ascii="Arial" w:hAnsi="Arial" w:hint="default"/>
        <w:b w:val="0"/>
        <w:i w:val="0"/>
        <w:color w:val="auto"/>
        <w:sz w:val="20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28">
    <w:nsid w:val="1F176401"/>
    <w:multiLevelType w:val="multilevel"/>
    <w:tmpl w:val="0419001D"/>
    <w:styleLink w:val="310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1F26259F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0">
    <w:nsid w:val="20DB3B8E"/>
    <w:multiLevelType w:val="singleLevel"/>
    <w:tmpl w:val="5D120A0E"/>
    <w:lvl w:ilvl="0">
      <w:start w:val="1"/>
      <w:numFmt w:val="decimal"/>
      <w:pStyle w:val="29"/>
      <w:lvlText w:val="%1) "/>
      <w:legacy w:legacy="1" w:legacySpace="0" w:legacyIndent="283"/>
      <w:lvlJc w:val="left"/>
      <w:pPr>
        <w:ind w:left="283" w:hanging="283"/>
      </w:pPr>
    </w:lvl>
  </w:abstractNum>
  <w:abstractNum w:abstractNumId="31">
    <w:nsid w:val="245F792B"/>
    <w:multiLevelType w:val="hybridMultilevel"/>
    <w:tmpl w:val="D64EF066"/>
    <w:lvl w:ilvl="0" w:tplc="CFF467F8">
      <w:start w:val="1"/>
      <w:numFmt w:val="bullet"/>
      <w:pStyle w:val="BulletList"/>
      <w:lvlText w:val=""/>
      <w:lvlJc w:val="left"/>
      <w:pPr>
        <w:snapToGrid w:val="0"/>
        <w:ind w:left="1210" w:hanging="360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w w:val="1"/>
        <w:kern w:val="0"/>
        <w:position w:val="0"/>
        <w:sz w:val="2"/>
        <w:szCs w:val="2"/>
        <w:u w:val="none" w:color="000000"/>
        <w:effect w:val="none"/>
        <w:bdr w:val="none" w:sz="0" w:space="0" w:color="auto" w:frame="1"/>
        <w:shd w:val="clear" w:color="auto" w:fill="000000"/>
        <w:vertAlign w:val="baseline"/>
        <w:em w:val="none"/>
        <w:specVanish w:val="0"/>
      </w:rPr>
    </w:lvl>
    <w:lvl w:ilvl="1" w:tplc="8A66DE32">
      <w:start w:val="1"/>
      <w:numFmt w:val="bullet"/>
      <w:pStyle w:val="ListLevel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10EFA0">
      <w:start w:val="1"/>
      <w:numFmt w:val="bullet"/>
      <w:pStyle w:val="ListLevel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275768F9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>
    <w:nsid w:val="2B853D5B"/>
    <w:multiLevelType w:val="hybridMultilevel"/>
    <w:tmpl w:val="B8DA3AB8"/>
    <w:lvl w:ilvl="0" w:tplc="3C12C996">
      <w:start w:val="1"/>
      <w:numFmt w:val="bullet"/>
      <w:pStyle w:val="GOSTListmark3"/>
      <w:lvlText w:val="–"/>
      <w:lvlJc w:val="left"/>
      <w:pPr>
        <w:tabs>
          <w:tab w:val="num" w:pos="1418"/>
        </w:tabs>
        <w:ind w:left="1418" w:hanging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>
    <w:nsid w:val="2C5A422D"/>
    <w:multiLevelType w:val="multilevel"/>
    <w:tmpl w:val="C616C40C"/>
    <w:styleLink w:val="a3"/>
    <w:lvl w:ilvl="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0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37">
    <w:nsid w:val="2F336357"/>
    <w:multiLevelType w:val="multilevel"/>
    <w:tmpl w:val="F62692B6"/>
    <w:lvl w:ilvl="0">
      <w:start w:val="1"/>
      <w:numFmt w:val="decimal"/>
      <w:pStyle w:val="a4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38">
    <w:nsid w:val="2F7F69EC"/>
    <w:multiLevelType w:val="hybridMultilevel"/>
    <w:tmpl w:val="91F8609A"/>
    <w:lvl w:ilvl="0" w:tplc="39AE4FD6">
      <w:start w:val="1"/>
      <w:numFmt w:val="bullet"/>
      <w:pStyle w:val="022"/>
      <w:lvlText w:val="o"/>
      <w:lvlJc w:val="left"/>
      <w:pPr>
        <w:ind w:left="1569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39">
    <w:nsid w:val="30E91E7B"/>
    <w:multiLevelType w:val="multilevel"/>
    <w:tmpl w:val="F508BBBA"/>
    <w:lvl w:ilvl="0">
      <w:start w:val="1"/>
      <w:numFmt w:val="decimal"/>
      <w:pStyle w:val="otrlistnum2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b w:val="0"/>
        <w:i w:val="0"/>
        <w:sz w:val="20"/>
      </w:rPr>
    </w:lvl>
    <w:lvl w:ilvl="1">
      <w:start w:val="1"/>
      <w:numFmt w:val="bullet"/>
      <w:lvlText w:val=""/>
      <w:lvlJc w:val="left"/>
      <w:pPr>
        <w:tabs>
          <w:tab w:val="num" w:pos="1848"/>
        </w:tabs>
        <w:ind w:left="1848" w:hanging="317"/>
      </w:pPr>
      <w:rPr>
        <w:rFonts w:ascii="Symbol" w:hAnsi="Symbol" w:hint="default"/>
        <w:b w:val="0"/>
        <w:i w:val="0"/>
        <w:color w:val="auto"/>
        <w:sz w:val="22"/>
      </w:rPr>
    </w:lvl>
    <w:lvl w:ilvl="2">
      <w:start w:val="1"/>
      <w:numFmt w:val="bullet"/>
      <w:lvlText w:val=""/>
      <w:lvlJc w:val="left"/>
      <w:pPr>
        <w:tabs>
          <w:tab w:val="num" w:pos="2206"/>
        </w:tabs>
        <w:ind w:left="2206" w:hanging="278"/>
      </w:pPr>
      <w:rPr>
        <w:rFonts w:ascii="Symbol" w:hAnsi="Symbol" w:hint="default"/>
        <w:b w:val="0"/>
        <w:i w:val="0"/>
        <w:color w:val="auto"/>
        <w:sz w:val="20"/>
      </w:rPr>
    </w:lvl>
    <w:lvl w:ilvl="3">
      <w:start w:val="1"/>
      <w:numFmt w:val="bullet"/>
      <w:suff w:val="space"/>
      <w:lvlText w:val="―"/>
      <w:lvlJc w:val="left"/>
      <w:pPr>
        <w:ind w:left="1418" w:hanging="284"/>
      </w:pPr>
      <w:rPr>
        <w:rFonts w:ascii="Verdana" w:hAnsi="Verdana" w:hint="default"/>
        <w:color w:val="auto"/>
      </w:rPr>
    </w:lvl>
    <w:lvl w:ilvl="4">
      <w:start w:val="1"/>
      <w:numFmt w:val="bullet"/>
      <w:suff w:val="space"/>
      <w:lvlText w:val="―"/>
      <w:lvlJc w:val="left"/>
      <w:pPr>
        <w:ind w:left="1985" w:hanging="284"/>
      </w:pPr>
      <w:rPr>
        <w:rFonts w:ascii="Verdana" w:hAnsi="Verdana" w:hint="default"/>
        <w:color w:val="auto"/>
      </w:rPr>
    </w:lvl>
    <w:lvl w:ilvl="5">
      <w:start w:val="1"/>
      <w:numFmt w:val="bullet"/>
      <w:suff w:val="space"/>
      <w:lvlText w:val=""/>
      <w:lvlJc w:val="left"/>
      <w:pPr>
        <w:ind w:left="2552" w:hanging="284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460"/>
        </w:tabs>
        <w:ind w:left="246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</w:abstractNum>
  <w:abstractNum w:abstractNumId="40">
    <w:nsid w:val="314A1DDD"/>
    <w:multiLevelType w:val="hybridMultilevel"/>
    <w:tmpl w:val="29E22B66"/>
    <w:lvl w:ilvl="0" w:tplc="68DE6828">
      <w:start w:val="1"/>
      <w:numFmt w:val="bullet"/>
      <w:pStyle w:val="ASFKListmark5"/>
      <w:lvlText w:val="–"/>
      <w:lvlJc w:val="left"/>
      <w:pPr>
        <w:tabs>
          <w:tab w:val="num" w:pos="1985"/>
        </w:tabs>
        <w:ind w:left="1985" w:hanging="284"/>
      </w:pPr>
      <w:rPr>
        <w:rFonts w:ascii="Times New Roman" w:hAnsi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381C51F3"/>
    <w:multiLevelType w:val="multilevel"/>
    <w:tmpl w:val="8126FF32"/>
    <w:styleLink w:val="21"/>
    <w:lvl w:ilvl="0">
      <w:start w:val="5"/>
      <w:numFmt w:val="decimal"/>
      <w:lvlText w:val="Стр. 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2">
    <w:nsid w:val="3E050353"/>
    <w:multiLevelType w:val="multilevel"/>
    <w:tmpl w:val="ADFC17BA"/>
    <w:styleLink w:val="1ai1"/>
    <w:lvl w:ilvl="0">
      <w:start w:val="1"/>
      <w:numFmt w:val="decimal"/>
      <w:pStyle w:val="OTRFootNoteNum"/>
      <w:lvlText w:val="%1."/>
      <w:lvlJc w:val="left"/>
      <w:pPr>
        <w:tabs>
          <w:tab w:val="num" w:pos="568"/>
        </w:tabs>
        <w:ind w:left="568" w:hanging="284"/>
      </w:pPr>
      <w:rPr>
        <w:rFonts w:ascii="Times New Roman" w:hAnsi="Times New Roman" w:hint="default"/>
        <w:sz w:val="20"/>
        <w:szCs w:val="24"/>
      </w:rPr>
    </w:lvl>
    <w:lvl w:ilvl="1">
      <w:start w:val="1"/>
      <w:numFmt w:val="decimal"/>
      <w:lvlText w:val="%1.%2."/>
      <w:lvlJc w:val="left"/>
      <w:pPr>
        <w:tabs>
          <w:tab w:val="num" w:pos="992"/>
        </w:tabs>
        <w:ind w:left="992" w:hanging="424"/>
      </w:pPr>
      <w:rPr>
        <w:rFonts w:ascii="Times New Roman" w:hAnsi="Times New Roman" w:hint="default"/>
        <w:sz w:val="20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275"/>
        </w:tabs>
        <w:ind w:left="1560" w:hanging="568"/>
      </w:pPr>
      <w:rPr>
        <w:rFonts w:ascii="Times New Roman" w:hAnsi="Times New Roman" w:hint="default"/>
        <w:sz w:val="20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225"/>
        </w:tabs>
        <w:ind w:left="215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945"/>
        </w:tabs>
        <w:ind w:left="265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5"/>
        </w:tabs>
        <w:ind w:left="316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25"/>
        </w:tabs>
        <w:ind w:left="366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85"/>
        </w:tabs>
        <w:ind w:left="416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05"/>
        </w:tabs>
        <w:ind w:left="4745" w:hanging="1440"/>
      </w:pPr>
      <w:rPr>
        <w:rFonts w:hint="default"/>
      </w:rPr>
    </w:lvl>
  </w:abstractNum>
  <w:abstractNum w:abstractNumId="43">
    <w:nsid w:val="3F113757"/>
    <w:multiLevelType w:val="multilevel"/>
    <w:tmpl w:val="67743928"/>
    <w:lvl w:ilvl="0">
      <w:start w:val="1"/>
      <w:numFmt w:val="bullet"/>
      <w:pStyle w:val="a5"/>
      <w:lvlText w:val=""/>
      <w:lvlJc w:val="left"/>
      <w:pPr>
        <w:tabs>
          <w:tab w:val="num" w:pos="992"/>
        </w:tabs>
        <w:ind w:left="0" w:firstLine="709"/>
      </w:pPr>
      <w:rPr>
        <w:rFonts w:ascii="Symbol" w:hAnsi="Symbol" w:cs="Times New Roman" w:hint="default"/>
        <w:color w:val="auto"/>
      </w:rPr>
    </w:lvl>
    <w:lvl w:ilvl="1">
      <w:start w:val="1"/>
      <w:numFmt w:val="bullet"/>
      <w:lvlText w:val=""/>
      <w:lvlJc w:val="left"/>
      <w:pPr>
        <w:tabs>
          <w:tab w:val="num" w:pos="992"/>
        </w:tabs>
        <w:ind w:left="1276" w:hanging="284"/>
      </w:pPr>
      <w:rPr>
        <w:rFonts w:ascii="Wingdings" w:hAnsi="Wingdings" w:cs="Times New Roman" w:hint="default"/>
        <w:sz w:val="16"/>
        <w:szCs w:val="16"/>
      </w:rPr>
    </w:lvl>
    <w:lvl w:ilvl="2">
      <w:start w:val="1"/>
      <w:numFmt w:val="bullet"/>
      <w:lvlText w:val="–"/>
      <w:lvlJc w:val="left"/>
      <w:pPr>
        <w:tabs>
          <w:tab w:val="num" w:pos="1276"/>
        </w:tabs>
        <w:ind w:left="1758" w:hanging="340"/>
      </w:pPr>
      <w:rPr>
        <w:rFonts w:ascii="Verdana" w:hAnsi="Verdana" w:cs="Times New Roman" w:hint="default"/>
        <w:b/>
        <w:i w:val="0"/>
        <w:sz w:val="24"/>
        <w:szCs w:val="20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44">
    <w:nsid w:val="402E6333"/>
    <w:multiLevelType w:val="hybridMultilevel"/>
    <w:tmpl w:val="DD2A5954"/>
    <w:lvl w:ilvl="0" w:tplc="BDC22D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42CD7736"/>
    <w:multiLevelType w:val="multilevel"/>
    <w:tmpl w:val="FC12DFF6"/>
    <w:lvl w:ilvl="0">
      <w:start w:val="1"/>
      <w:numFmt w:val="decimal"/>
      <w:pStyle w:val="ASFKListnum1"/>
      <w:lvlText w:val="%1."/>
      <w:lvlJc w:val="left"/>
      <w:pPr>
        <w:tabs>
          <w:tab w:val="num" w:pos="1021"/>
        </w:tabs>
        <w:ind w:left="1021" w:hanging="45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isLgl/>
      <w:lvlText w:val="%1.%2."/>
      <w:lvlJc w:val="left"/>
      <w:pPr>
        <w:tabs>
          <w:tab w:val="num" w:pos="1854"/>
        </w:tabs>
        <w:ind w:left="1854" w:hanging="567"/>
      </w:pPr>
      <w:rPr>
        <w:rFonts w:ascii="Arial CYR" w:hAnsi="Arial CYR" w:cs="Arial CYR"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2421"/>
        </w:tabs>
        <w:ind w:left="2421" w:hanging="567"/>
      </w:pPr>
      <w:rPr>
        <w:rFonts w:ascii="Arial CYR" w:hAnsi="Arial CYR" w:hint="default"/>
        <w:b w:val="0"/>
        <w:i w:val="0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2704" w:hanging="567"/>
      </w:pPr>
      <w:rPr>
        <w:rFonts w:ascii="Arial CYR" w:hAnsi="Arial CYR" w:hint="default"/>
        <w:b w:val="0"/>
        <w:i w:val="0"/>
        <w:sz w:val="24"/>
      </w:rPr>
    </w:lvl>
    <w:lvl w:ilvl="4">
      <w:start w:val="1"/>
      <w:numFmt w:val="decimal"/>
      <w:suff w:val="space"/>
      <w:lvlText w:val="%1.%2.%3.%4.%5"/>
      <w:lvlJc w:val="left"/>
      <w:pPr>
        <w:ind w:left="3271" w:hanging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588"/>
        </w:tabs>
        <w:ind w:left="158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732"/>
        </w:tabs>
        <w:ind w:left="173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76"/>
        </w:tabs>
        <w:ind w:left="187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020"/>
        </w:tabs>
        <w:ind w:left="2020" w:hanging="1584"/>
      </w:pPr>
      <w:rPr>
        <w:rFonts w:hint="default"/>
      </w:rPr>
    </w:lvl>
  </w:abstractNum>
  <w:abstractNum w:abstractNumId="46">
    <w:nsid w:val="42D77423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7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48">
    <w:nsid w:val="45B73E53"/>
    <w:multiLevelType w:val="hybridMultilevel"/>
    <w:tmpl w:val="C91E3F74"/>
    <w:lvl w:ilvl="0" w:tplc="4A24A862">
      <w:start w:val="1"/>
      <w:numFmt w:val="bullet"/>
      <w:pStyle w:val="Bullet"/>
      <w:lvlText w:val="-"/>
      <w:lvlJc w:val="left"/>
      <w:pPr>
        <w:tabs>
          <w:tab w:val="num" w:pos="3246"/>
        </w:tabs>
        <w:ind w:left="3246" w:hanging="360"/>
      </w:pPr>
      <w:rPr>
        <w:rFonts w:hAnsi="Courier New" w:hint="default"/>
      </w:rPr>
    </w:lvl>
    <w:lvl w:ilvl="1" w:tplc="04190019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49">
    <w:nsid w:val="4673709A"/>
    <w:multiLevelType w:val="hybridMultilevel"/>
    <w:tmpl w:val="06EE4F46"/>
    <w:lvl w:ilvl="0" w:tplc="9A66DEF4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0">
    <w:nsid w:val="48760FF7"/>
    <w:multiLevelType w:val="multilevel"/>
    <w:tmpl w:val="F9A826F2"/>
    <w:lvl w:ilvl="0">
      <w:start w:val="1"/>
      <w:numFmt w:val="bullet"/>
      <w:pStyle w:val="OTRListMark"/>
      <w:lvlText w:val="–"/>
      <w:lvlJc w:val="left"/>
      <w:pPr>
        <w:tabs>
          <w:tab w:val="num" w:pos="1134"/>
        </w:tabs>
        <w:ind w:left="1134" w:hanging="283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418"/>
        </w:tabs>
        <w:ind w:left="1418" w:hanging="284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701"/>
        </w:tabs>
        <w:ind w:left="1701" w:hanging="283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2255"/>
        </w:tabs>
        <w:ind w:left="225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784"/>
        </w:tabs>
        <w:ind w:left="278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144"/>
        </w:tabs>
        <w:ind w:left="314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04"/>
        </w:tabs>
        <w:ind w:left="350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864"/>
        </w:tabs>
        <w:ind w:left="386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224"/>
        </w:tabs>
        <w:ind w:left="4224" w:hanging="360"/>
      </w:pPr>
      <w:rPr>
        <w:rFonts w:ascii="Symbol" w:hAnsi="Symbol" w:hint="default"/>
      </w:rPr>
    </w:lvl>
  </w:abstractNum>
  <w:abstractNum w:abstractNumId="51">
    <w:nsid w:val="49F57318"/>
    <w:multiLevelType w:val="hybridMultilevel"/>
    <w:tmpl w:val="70585C2C"/>
    <w:lvl w:ilvl="0" w:tplc="FFFFFFFF">
      <w:start w:val="1"/>
      <w:numFmt w:val="bullet"/>
      <w:pStyle w:val="GOSTListmark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2">
    <w:nsid w:val="49FF0F35"/>
    <w:multiLevelType w:val="hybridMultilevel"/>
    <w:tmpl w:val="5298E864"/>
    <w:lvl w:ilvl="0" w:tplc="FFFFFFFF">
      <w:start w:val="1"/>
      <w:numFmt w:val="bullet"/>
      <w:pStyle w:val="GOSTListmark4"/>
      <w:lvlText w:val=""/>
      <w:lvlJc w:val="left"/>
      <w:pPr>
        <w:tabs>
          <w:tab w:val="num" w:pos="1701"/>
        </w:tabs>
        <w:ind w:left="1701" w:hanging="28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91"/>
        </w:tabs>
        <w:ind w:left="14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11"/>
        </w:tabs>
        <w:ind w:left="22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31"/>
        </w:tabs>
        <w:ind w:left="29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51"/>
        </w:tabs>
        <w:ind w:left="36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71"/>
        </w:tabs>
        <w:ind w:left="43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91"/>
        </w:tabs>
        <w:ind w:left="50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11"/>
        </w:tabs>
        <w:ind w:left="58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31"/>
        </w:tabs>
        <w:ind w:left="6531" w:hanging="360"/>
      </w:pPr>
      <w:rPr>
        <w:rFonts w:ascii="Wingdings" w:hAnsi="Wingdings" w:hint="default"/>
      </w:rPr>
    </w:lvl>
  </w:abstractNum>
  <w:abstractNum w:abstractNumId="53">
    <w:nsid w:val="4A2354B1"/>
    <w:multiLevelType w:val="hybridMultilevel"/>
    <w:tmpl w:val="C5606F2E"/>
    <w:lvl w:ilvl="0" w:tplc="FFFFFFFF">
      <w:start w:val="1"/>
      <w:numFmt w:val="bullet"/>
      <w:pStyle w:val="a6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4">
    <w:nsid w:val="4CA5095C"/>
    <w:multiLevelType w:val="multilevel"/>
    <w:tmpl w:val="F35A4BCA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lang w:val="en-US"/>
      </w:rPr>
    </w:lvl>
    <w:lvl w:ilvl="1">
      <w:start w:val="1"/>
      <w:numFmt w:val="decimal"/>
      <w:pStyle w:val="22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/>
        <w:i w:val="0"/>
        <w:sz w:val="28"/>
        <w:szCs w:val="32"/>
      </w:rPr>
    </w:lvl>
    <w:lvl w:ilvl="2">
      <w:start w:val="1"/>
      <w:numFmt w:val="decimal"/>
      <w:pStyle w:val="32"/>
      <w:lvlText w:val="%1.%2.%3."/>
      <w:lvlJc w:val="left"/>
      <w:pPr>
        <w:tabs>
          <w:tab w:val="num" w:pos="1815"/>
        </w:tabs>
        <w:ind w:left="1815" w:hanging="964"/>
      </w:pPr>
      <w:rPr>
        <w:rFonts w:ascii="Times New Roman" w:hAnsi="Times New Roman" w:hint="default"/>
        <w:b/>
        <w:i w:val="0"/>
        <w:sz w:val="26"/>
        <w:szCs w:val="26"/>
        <w:lang w:val="ru-RU"/>
      </w:rPr>
    </w:lvl>
    <w:lvl w:ilvl="3">
      <w:start w:val="1"/>
      <w:numFmt w:val="decimal"/>
      <w:pStyle w:val="41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  <w:rPr>
        <w:rFonts w:hint="default"/>
      </w:rPr>
    </w:lvl>
  </w:abstractNum>
  <w:abstractNum w:abstractNumId="55">
    <w:nsid w:val="4DB564FC"/>
    <w:multiLevelType w:val="hybridMultilevel"/>
    <w:tmpl w:val="0EC4DC70"/>
    <w:lvl w:ilvl="0" w:tplc="FAB48B6E">
      <w:start w:val="1"/>
      <w:numFmt w:val="none"/>
      <w:pStyle w:val="a7"/>
      <w:lvlText w:val="%1Приложение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>
    <w:nsid w:val="4E044427"/>
    <w:multiLevelType w:val="hybridMultilevel"/>
    <w:tmpl w:val="DD5A3EF4"/>
    <w:lvl w:ilvl="0" w:tplc="8F403074">
      <w:start w:val="1"/>
      <w:numFmt w:val="none"/>
      <w:pStyle w:val="OTRNameTable"/>
      <w:lvlText w:val="Таблица "/>
      <w:lvlJc w:val="left"/>
      <w:pPr>
        <w:tabs>
          <w:tab w:val="num" w:pos="284"/>
        </w:tabs>
        <w:ind w:left="-283" w:firstLine="56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D9C6114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70E2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0247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6E5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98C9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52CE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9A66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1C8C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4EA25482"/>
    <w:multiLevelType w:val="hybridMultilevel"/>
    <w:tmpl w:val="75001D10"/>
    <w:lvl w:ilvl="0" w:tplc="397EF7D4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4FEC52E2"/>
    <w:multiLevelType w:val="hybridMultilevel"/>
    <w:tmpl w:val="87763EFC"/>
    <w:lvl w:ilvl="0" w:tplc="FFFFFFFF">
      <w:start w:val="1"/>
      <w:numFmt w:val="bullet"/>
      <w:pStyle w:val="GOSTTableListMark"/>
      <w:lvlText w:val=""/>
      <w:lvlJc w:val="left"/>
      <w:pPr>
        <w:tabs>
          <w:tab w:val="num" w:pos="340"/>
        </w:tabs>
        <w:ind w:left="340" w:hanging="227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59C94A1A"/>
    <w:multiLevelType w:val="multilevel"/>
    <w:tmpl w:val="34949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0">
    <w:nsid w:val="5A5A7D65"/>
    <w:multiLevelType w:val="multilevel"/>
    <w:tmpl w:val="DD103CFA"/>
    <w:lvl w:ilvl="0">
      <w:start w:val="1"/>
      <w:numFmt w:val="decimal"/>
      <w:pStyle w:val="a8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1">
    <w:nsid w:val="5DFD6E7B"/>
    <w:multiLevelType w:val="multilevel"/>
    <w:tmpl w:val="26A0481E"/>
    <w:lvl w:ilvl="0">
      <w:start w:val="1"/>
      <w:numFmt w:val="decimal"/>
      <w:pStyle w:val="otrlistnum1"/>
      <w:lvlText w:val="%1."/>
      <w:lvlJc w:val="left"/>
      <w:pPr>
        <w:tabs>
          <w:tab w:val="num" w:pos="1491"/>
        </w:tabs>
        <w:ind w:left="1491" w:hanging="357"/>
      </w:pPr>
      <w:rPr>
        <w:rFonts w:ascii="Arial" w:hAnsi="Arial" w:hint="default"/>
        <w:color w:val="auto"/>
        <w:sz w:val="20"/>
      </w:rPr>
    </w:lvl>
    <w:lvl w:ilvl="1">
      <w:start w:val="1"/>
      <w:numFmt w:val="decimal"/>
      <w:lvlText w:val="%1.%2."/>
      <w:lvlJc w:val="left"/>
      <w:pPr>
        <w:tabs>
          <w:tab w:val="num" w:pos="2070"/>
        </w:tabs>
        <w:ind w:left="2070" w:hanging="539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08"/>
        </w:tabs>
        <w:ind w:left="2608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62">
    <w:nsid w:val="5E261D02"/>
    <w:multiLevelType w:val="hybridMultilevel"/>
    <w:tmpl w:val="9626A07A"/>
    <w:styleLink w:val="21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5F121371"/>
    <w:multiLevelType w:val="multilevel"/>
    <w:tmpl w:val="7842F1D6"/>
    <w:lvl w:ilvl="0">
      <w:start w:val="1"/>
      <w:numFmt w:val="decimal"/>
      <w:pStyle w:val="OTRListNum"/>
      <w:lvlText w:val="%1."/>
      <w:lvlJc w:val="left"/>
      <w:pPr>
        <w:tabs>
          <w:tab w:val="num" w:pos="851"/>
        </w:tabs>
        <w:ind w:left="851" w:hanging="284"/>
      </w:pPr>
      <w:rPr>
        <w:rFonts w:ascii="Times New Roman" w:hAnsi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418" w:hanging="567"/>
      </w:pPr>
      <w:rPr>
        <w:rFonts w:ascii="Times New Roman" w:hAnsi="Times New Roman" w:hint="default"/>
        <w:sz w:val="24"/>
        <w:szCs w:val="24"/>
      </w:rPr>
    </w:lvl>
    <w:lvl w:ilvl="2">
      <w:start w:val="1"/>
      <w:numFmt w:val="decimal"/>
      <w:lvlText w:val="%2.%1.%3."/>
      <w:lvlJc w:val="left"/>
      <w:pPr>
        <w:tabs>
          <w:tab w:val="num" w:pos="1558"/>
        </w:tabs>
        <w:ind w:left="1843" w:hanging="568"/>
      </w:pPr>
      <w:rPr>
        <w:rFonts w:ascii="Times New Roman" w:hAnsi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508"/>
        </w:tabs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8"/>
        </w:tabs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88"/>
        </w:tabs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08"/>
        </w:tabs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68"/>
        </w:tabs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88"/>
        </w:tabs>
        <w:ind w:left="5028" w:hanging="1440"/>
      </w:pPr>
      <w:rPr>
        <w:rFonts w:hint="default"/>
      </w:rPr>
    </w:lvl>
  </w:abstractNum>
  <w:abstractNum w:abstractNumId="64">
    <w:nsid w:val="616350D8"/>
    <w:multiLevelType w:val="multilevel"/>
    <w:tmpl w:val="3E4414E6"/>
    <w:lvl w:ilvl="0">
      <w:start w:val="1"/>
      <w:numFmt w:val="bullet"/>
      <w:pStyle w:val="OTRTableListMark"/>
      <w:lvlText w:val="–"/>
      <w:lvlJc w:val="left"/>
      <w:pPr>
        <w:tabs>
          <w:tab w:val="num" w:pos="284"/>
        </w:tabs>
        <w:ind w:left="284" w:hanging="284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1275"/>
        </w:tabs>
        <w:ind w:left="1275" w:hanging="283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1559"/>
        </w:tabs>
        <w:ind w:left="1559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"/>
      <w:lvlJc w:val="left"/>
      <w:pPr>
        <w:tabs>
          <w:tab w:val="num" w:pos="1303"/>
        </w:tabs>
        <w:ind w:left="1303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663"/>
        </w:tabs>
        <w:ind w:left="1663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023"/>
        </w:tabs>
        <w:ind w:left="2023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383"/>
        </w:tabs>
        <w:ind w:left="2383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743"/>
        </w:tabs>
        <w:ind w:left="2743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103"/>
        </w:tabs>
        <w:ind w:left="3103" w:hanging="360"/>
      </w:pPr>
      <w:rPr>
        <w:rFonts w:ascii="Symbol" w:hAnsi="Symbol" w:hint="default"/>
      </w:rPr>
    </w:lvl>
  </w:abstractNum>
  <w:abstractNum w:abstractNumId="65">
    <w:nsid w:val="61D0405B"/>
    <w:multiLevelType w:val="hybridMultilevel"/>
    <w:tmpl w:val="60D40146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650F43FD"/>
    <w:multiLevelType w:val="hybridMultilevel"/>
    <w:tmpl w:val="92A8C8EA"/>
    <w:lvl w:ilvl="0" w:tplc="723AA962">
      <w:start w:val="1"/>
      <w:numFmt w:val="none"/>
      <w:pStyle w:val="GOSTFigName"/>
      <w:lvlText w:val="Рисунок 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24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>
    <w:nsid w:val="655F290C"/>
    <w:multiLevelType w:val="hybridMultilevel"/>
    <w:tmpl w:val="D5E675BA"/>
    <w:lvl w:ilvl="0" w:tplc="FFFFFFFF">
      <w:start w:val="1"/>
      <w:numFmt w:val="bullet"/>
      <w:pStyle w:val="FTAS"/>
      <w:lvlText w:val=""/>
      <w:lvlJc w:val="left"/>
      <w:pPr>
        <w:tabs>
          <w:tab w:val="num" w:pos="-1584"/>
        </w:tabs>
        <w:ind w:left="-1584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-864"/>
        </w:tabs>
        <w:ind w:left="-86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-144"/>
        </w:tabs>
        <w:ind w:left="-14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1296"/>
        </w:tabs>
        <w:ind w:left="129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2016"/>
        </w:tabs>
        <w:ind w:left="201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2736"/>
        </w:tabs>
        <w:ind w:left="273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3456"/>
        </w:tabs>
        <w:ind w:left="345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176"/>
        </w:tabs>
        <w:ind w:left="4176" w:hanging="360"/>
      </w:pPr>
      <w:rPr>
        <w:rFonts w:ascii="Wingdings" w:hAnsi="Wingdings" w:hint="default"/>
      </w:rPr>
    </w:lvl>
  </w:abstractNum>
  <w:abstractNum w:abstractNumId="68">
    <w:nsid w:val="65CB6C41"/>
    <w:multiLevelType w:val="hybridMultilevel"/>
    <w:tmpl w:val="492A49EE"/>
    <w:lvl w:ilvl="0" w:tplc="89DAEC54">
      <w:start w:val="1"/>
      <w:numFmt w:val="none"/>
      <w:lvlText w:val="Таблица"/>
      <w:lvlJc w:val="left"/>
      <w:pPr>
        <w:ind w:left="788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69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3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1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70">
    <w:nsid w:val="6A062A44"/>
    <w:multiLevelType w:val="multilevel"/>
    <w:tmpl w:val="00D6815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46"/>
        </w:tabs>
        <w:ind w:left="646" w:hanging="646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1">
    <w:nsid w:val="6A0E765A"/>
    <w:multiLevelType w:val="hybridMultilevel"/>
    <w:tmpl w:val="6AE0A54A"/>
    <w:lvl w:ilvl="0" w:tplc="5B6E05DE">
      <w:start w:val="1"/>
      <w:numFmt w:val="russianLower"/>
      <w:pStyle w:val="OTRListlit"/>
      <w:lvlText w:val="%1."/>
      <w:lvlJc w:val="left"/>
      <w:pPr>
        <w:tabs>
          <w:tab w:val="num" w:pos="567"/>
        </w:tabs>
        <w:ind w:left="1134" w:hanging="283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>
    <w:nsid w:val="6E78330E"/>
    <w:multiLevelType w:val="multilevel"/>
    <w:tmpl w:val="A3021D74"/>
    <w:lvl w:ilvl="0">
      <w:start w:val="1"/>
      <w:numFmt w:val="bullet"/>
      <w:pStyle w:val="OTRTableListmark0"/>
      <w:lvlText w:val="–"/>
      <w:lvlJc w:val="left"/>
      <w:pPr>
        <w:tabs>
          <w:tab w:val="num" w:pos="284"/>
        </w:tabs>
        <w:ind w:left="284" w:hanging="227"/>
      </w:pPr>
      <w:rPr>
        <w:rFonts w:ascii="Verdana" w:hAnsi="Verdana" w:hint="default"/>
        <w:color w:val="auto"/>
        <w:sz w:val="24"/>
      </w:rPr>
    </w:lvl>
    <w:lvl w:ilvl="1">
      <w:start w:val="1"/>
      <w:numFmt w:val="bullet"/>
      <w:lvlText w:val="―"/>
      <w:lvlJc w:val="left"/>
      <w:pPr>
        <w:tabs>
          <w:tab w:val="num" w:pos="510"/>
        </w:tabs>
        <w:ind w:left="510" w:hanging="226"/>
      </w:pPr>
      <w:rPr>
        <w:rFonts w:ascii="Verdana" w:hAnsi="Verdana" w:hint="default"/>
        <w:color w:val="auto"/>
        <w:sz w:val="16"/>
      </w:rPr>
    </w:lvl>
    <w:lvl w:ilvl="2">
      <w:start w:val="1"/>
      <w:numFmt w:val="bullet"/>
      <w:lvlText w:val="–"/>
      <w:lvlJc w:val="left"/>
      <w:pPr>
        <w:tabs>
          <w:tab w:val="num" w:pos="794"/>
        </w:tabs>
        <w:ind w:left="794" w:hanging="284"/>
      </w:pPr>
      <w:rPr>
        <w:rFonts w:ascii="Verdana" w:hAnsi="Verdana" w:hint="default"/>
        <w:b/>
        <w:i w:val="0"/>
        <w:sz w:val="24"/>
      </w:rPr>
    </w:lvl>
    <w:lvl w:ilvl="3">
      <w:start w:val="1"/>
      <w:numFmt w:val="bullet"/>
      <w:lvlText w:val="–"/>
      <w:lvlJc w:val="left"/>
      <w:pPr>
        <w:tabs>
          <w:tab w:val="num" w:pos="1745"/>
        </w:tabs>
        <w:ind w:left="1745" w:hanging="283"/>
      </w:pPr>
      <w:rPr>
        <w:rFonts w:ascii="Verdana" w:hAnsi="Verdana" w:hint="default"/>
      </w:rPr>
    </w:lvl>
    <w:lvl w:ilvl="4">
      <w:start w:val="1"/>
      <w:numFmt w:val="bullet"/>
      <w:lvlText w:val=""/>
      <w:lvlJc w:val="left"/>
      <w:pPr>
        <w:tabs>
          <w:tab w:val="num" w:pos="2274"/>
        </w:tabs>
        <w:ind w:left="2274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634"/>
        </w:tabs>
        <w:ind w:left="2634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994"/>
        </w:tabs>
        <w:ind w:left="2994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354"/>
        </w:tabs>
        <w:ind w:left="3354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714"/>
        </w:tabs>
        <w:ind w:left="3714" w:hanging="360"/>
      </w:pPr>
      <w:rPr>
        <w:rFonts w:ascii="Symbol" w:hAnsi="Symbol" w:hint="default"/>
      </w:rPr>
    </w:lvl>
  </w:abstractNum>
  <w:abstractNum w:abstractNumId="73">
    <w:nsid w:val="73C801D9"/>
    <w:multiLevelType w:val="hybridMultilevel"/>
    <w:tmpl w:val="D4D6CD56"/>
    <w:lvl w:ilvl="0" w:tplc="0419000F">
      <w:start w:val="1"/>
      <w:numFmt w:val="none"/>
      <w:lvlText w:val="Таблица"/>
      <w:lvlJc w:val="left"/>
      <w:pPr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>
    <w:nsid w:val="742D30F7"/>
    <w:multiLevelType w:val="hybridMultilevel"/>
    <w:tmpl w:val="8B5A7D26"/>
    <w:lvl w:ilvl="0" w:tplc="71765A42">
      <w:start w:val="1"/>
      <w:numFmt w:val="bullet"/>
      <w:pStyle w:val="GOSTListmark1"/>
      <w:lvlText w:val="–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>
    <w:nsid w:val="77460A56"/>
    <w:multiLevelType w:val="multilevel"/>
    <w:tmpl w:val="7CD80254"/>
    <w:lvl w:ilvl="0">
      <w:start w:val="1"/>
      <w:numFmt w:val="bullet"/>
      <w:pStyle w:val="014"/>
      <w:lvlText w:val=""/>
      <w:lvlJc w:val="left"/>
      <w:pPr>
        <w:ind w:left="120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6">
    <w:nsid w:val="7C0050E1"/>
    <w:multiLevelType w:val="hybridMultilevel"/>
    <w:tmpl w:val="4964F29A"/>
    <w:lvl w:ilvl="0" w:tplc="C0FABFE4">
      <w:start w:val="1"/>
      <w:numFmt w:val="decimal"/>
      <w:pStyle w:val="GOSTTableNum"/>
      <w:lvlText w:val="%1."/>
      <w:lvlJc w:val="left"/>
      <w:pPr>
        <w:tabs>
          <w:tab w:val="num" w:pos="114"/>
        </w:tabs>
        <w:ind w:left="57" w:firstLine="5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6"/>
  </w:num>
  <w:num w:numId="2">
    <w:abstractNumId w:val="54"/>
  </w:num>
  <w:num w:numId="3">
    <w:abstractNumId w:val="66"/>
  </w:num>
  <w:num w:numId="4">
    <w:abstractNumId w:val="55"/>
  </w:num>
  <w:num w:numId="5">
    <w:abstractNumId w:val="46"/>
  </w:num>
  <w:num w:numId="6">
    <w:abstractNumId w:val="32"/>
  </w:num>
  <w:num w:numId="7">
    <w:abstractNumId w:val="9"/>
  </w:num>
  <w:num w:numId="8">
    <w:abstractNumId w:val="8"/>
  </w:num>
  <w:num w:numId="9">
    <w:abstractNumId w:val="70"/>
  </w:num>
  <w:num w:numId="10">
    <w:abstractNumId w:val="6"/>
  </w:num>
  <w:num w:numId="11">
    <w:abstractNumId w:val="5"/>
  </w:num>
  <w:num w:numId="12">
    <w:abstractNumId w:val="4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9"/>
  </w:num>
  <w:num w:numId="18">
    <w:abstractNumId w:val="7"/>
  </w:num>
  <w:num w:numId="19">
    <w:abstractNumId w:val="74"/>
  </w:num>
  <w:num w:numId="20">
    <w:abstractNumId w:val="51"/>
  </w:num>
  <w:num w:numId="21">
    <w:abstractNumId w:val="33"/>
  </w:num>
  <w:num w:numId="22">
    <w:abstractNumId w:val="52"/>
  </w:num>
  <w:num w:numId="23">
    <w:abstractNumId w:val="26"/>
  </w:num>
  <w:num w:numId="24">
    <w:abstractNumId w:val="17"/>
  </w:num>
  <w:num w:numId="25">
    <w:abstractNumId w:val="76"/>
  </w:num>
  <w:num w:numId="26">
    <w:abstractNumId w:val="35"/>
  </w:num>
  <w:num w:numId="27">
    <w:abstractNumId w:val="43"/>
  </w:num>
  <w:num w:numId="28">
    <w:abstractNumId w:val="63"/>
  </w:num>
  <w:num w:numId="29">
    <w:abstractNumId w:val="64"/>
  </w:num>
  <w:num w:numId="30">
    <w:abstractNumId w:val="21"/>
  </w:num>
  <w:num w:numId="31">
    <w:abstractNumId w:val="71"/>
  </w:num>
  <w:num w:numId="32">
    <w:abstractNumId w:val="50"/>
  </w:num>
  <w:num w:numId="33">
    <w:abstractNumId w:val="13"/>
  </w:num>
  <w:num w:numId="34">
    <w:abstractNumId w:val="72"/>
  </w:num>
  <w:num w:numId="35">
    <w:abstractNumId w:val="14"/>
  </w:num>
  <w:num w:numId="36">
    <w:abstractNumId w:val="62"/>
  </w:num>
  <w:num w:numId="37">
    <w:abstractNumId w:val="42"/>
  </w:num>
  <w:num w:numId="38">
    <w:abstractNumId w:val="22"/>
  </w:num>
  <w:num w:numId="39">
    <w:abstractNumId w:val="28"/>
  </w:num>
  <w:num w:numId="40">
    <w:abstractNumId w:val="41"/>
  </w:num>
  <w:num w:numId="41">
    <w:abstractNumId w:val="16"/>
  </w:num>
  <w:num w:numId="42">
    <w:abstractNumId w:val="11"/>
  </w:num>
  <w:num w:numId="43">
    <w:abstractNumId w:val="12"/>
  </w:num>
  <w:num w:numId="44">
    <w:abstractNumId w:val="47"/>
  </w:num>
  <w:num w:numId="45">
    <w:abstractNumId w:val="23"/>
  </w:num>
  <w:num w:numId="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0"/>
  </w:num>
  <w:num w:numId="48">
    <w:abstractNumId w:val="61"/>
  </w:num>
  <w:num w:numId="49">
    <w:abstractNumId w:val="39"/>
  </w:num>
  <w:num w:numId="50">
    <w:abstractNumId w:val="27"/>
  </w:num>
  <w:num w:numId="51">
    <w:abstractNumId w:val="25"/>
  </w:num>
  <w:num w:numId="52">
    <w:abstractNumId w:val="19"/>
  </w:num>
  <w:num w:numId="53">
    <w:abstractNumId w:val="30"/>
  </w:num>
  <w:num w:numId="54">
    <w:abstractNumId w:val="67"/>
  </w:num>
  <w:num w:numId="55">
    <w:abstractNumId w:val="48"/>
  </w:num>
  <w:num w:numId="56">
    <w:abstractNumId w:val="45"/>
  </w:num>
  <w:num w:numId="57">
    <w:abstractNumId w:val="53"/>
  </w:num>
  <w:num w:numId="58">
    <w:abstractNumId w:val="60"/>
  </w:num>
  <w:num w:numId="59">
    <w:abstractNumId w:val="69"/>
  </w:num>
  <w:num w:numId="60">
    <w:abstractNumId w:val="36"/>
  </w:num>
  <w:num w:numId="61">
    <w:abstractNumId w:val="38"/>
  </w:num>
  <w:num w:numId="62">
    <w:abstractNumId w:val="75"/>
  </w:num>
  <w:num w:numId="63">
    <w:abstractNumId w:val="24"/>
  </w:num>
  <w:num w:numId="64">
    <w:abstractNumId w:val="34"/>
  </w:num>
  <w:num w:numId="65">
    <w:abstractNumId w:val="18"/>
  </w:num>
  <w:num w:numId="66">
    <w:abstractNumId w:val="31"/>
  </w:num>
  <w:num w:numId="67">
    <w:abstractNumId w:val="40"/>
  </w:num>
  <w:num w:numId="68">
    <w:abstractNumId w:val="10"/>
  </w:num>
  <w:num w:numId="69">
    <w:abstractNumId w:val="57"/>
  </w:num>
  <w:num w:numId="70">
    <w:abstractNumId w:val="73"/>
  </w:num>
  <w:num w:numId="71">
    <w:abstractNumId w:val="65"/>
  </w:num>
  <w:num w:numId="72">
    <w:abstractNumId w:val="58"/>
  </w:num>
  <w:num w:numId="73">
    <w:abstractNumId w:val="49"/>
  </w:num>
  <w:num w:numId="74">
    <w:abstractNumId w:val="68"/>
  </w:num>
  <w:num w:numId="75">
    <w:abstractNumId w:val="44"/>
  </w:num>
  <w:num w:numId="76">
    <w:abstractNumId w:val="15"/>
  </w:num>
  <w:num w:numId="77">
    <w:abstractNumId w:val="59"/>
  </w:num>
  <w:num w:numId="78">
    <w:abstractNumId w:val="54"/>
  </w:num>
  <w:num w:numId="79">
    <w:abstractNumId w:val="54"/>
  </w:num>
  <w:num w:numId="80">
    <w:abstractNumId w:val="54"/>
  </w:num>
  <w:num w:numId="81">
    <w:abstractNumId w:val="54"/>
  </w:num>
  <w:num w:numId="82">
    <w:abstractNumId w:val="54"/>
  </w:num>
  <w:num w:numId="83">
    <w:abstractNumId w:val="54"/>
  </w:num>
  <w:num w:numId="84">
    <w:abstractNumId w:val="54"/>
  </w:num>
  <w:num w:numId="85">
    <w:abstractNumId w:val="54"/>
  </w:num>
  <w:num w:numId="86">
    <w:abstractNumId w:val="54"/>
  </w:num>
  <w:numIdMacAtCleanup w:val="7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1" w:dllVersion="512" w:checkStyle="1"/>
  <w:proofState w:spelling="clean" w:grammar="clean"/>
  <w:attachedTemplate r:id="rId1"/>
  <w:defaultTabStop w:val="709"/>
  <w:drawingGridHorizontalSpacing w:val="120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6B1F"/>
    <w:rsid w:val="00000A57"/>
    <w:rsid w:val="00001DBF"/>
    <w:rsid w:val="00001E6E"/>
    <w:rsid w:val="00004750"/>
    <w:rsid w:val="0000498D"/>
    <w:rsid w:val="00010055"/>
    <w:rsid w:val="00010E00"/>
    <w:rsid w:val="000125B7"/>
    <w:rsid w:val="000134BE"/>
    <w:rsid w:val="00015995"/>
    <w:rsid w:val="000162AB"/>
    <w:rsid w:val="00016451"/>
    <w:rsid w:val="00021DA2"/>
    <w:rsid w:val="00023AFC"/>
    <w:rsid w:val="00024542"/>
    <w:rsid w:val="0002628E"/>
    <w:rsid w:val="00030592"/>
    <w:rsid w:val="00032AF9"/>
    <w:rsid w:val="0003624D"/>
    <w:rsid w:val="00036700"/>
    <w:rsid w:val="00037034"/>
    <w:rsid w:val="00037D60"/>
    <w:rsid w:val="000418DA"/>
    <w:rsid w:val="0004572A"/>
    <w:rsid w:val="00045E37"/>
    <w:rsid w:val="00050DB7"/>
    <w:rsid w:val="00054730"/>
    <w:rsid w:val="00055008"/>
    <w:rsid w:val="00055CAD"/>
    <w:rsid w:val="00056206"/>
    <w:rsid w:val="00057F04"/>
    <w:rsid w:val="0006003B"/>
    <w:rsid w:val="000603CA"/>
    <w:rsid w:val="0006218E"/>
    <w:rsid w:val="0006516D"/>
    <w:rsid w:val="00065489"/>
    <w:rsid w:val="00066AEC"/>
    <w:rsid w:val="00073CA4"/>
    <w:rsid w:val="00074E37"/>
    <w:rsid w:val="0007551A"/>
    <w:rsid w:val="00080F26"/>
    <w:rsid w:val="00083BD8"/>
    <w:rsid w:val="000849E3"/>
    <w:rsid w:val="0008591C"/>
    <w:rsid w:val="0009026C"/>
    <w:rsid w:val="000966F5"/>
    <w:rsid w:val="00096FAB"/>
    <w:rsid w:val="000A2960"/>
    <w:rsid w:val="000A3068"/>
    <w:rsid w:val="000A30D1"/>
    <w:rsid w:val="000A337B"/>
    <w:rsid w:val="000A4C36"/>
    <w:rsid w:val="000A5E75"/>
    <w:rsid w:val="000A6091"/>
    <w:rsid w:val="000A630D"/>
    <w:rsid w:val="000A7701"/>
    <w:rsid w:val="000A7B09"/>
    <w:rsid w:val="000B08DE"/>
    <w:rsid w:val="000B0D6D"/>
    <w:rsid w:val="000B1246"/>
    <w:rsid w:val="000B45F0"/>
    <w:rsid w:val="000B5E75"/>
    <w:rsid w:val="000B64C5"/>
    <w:rsid w:val="000C2543"/>
    <w:rsid w:val="000C51EB"/>
    <w:rsid w:val="000C551B"/>
    <w:rsid w:val="000D04E3"/>
    <w:rsid w:val="000D1041"/>
    <w:rsid w:val="000D14A1"/>
    <w:rsid w:val="000D33E0"/>
    <w:rsid w:val="000D7858"/>
    <w:rsid w:val="000D79CE"/>
    <w:rsid w:val="000D7CBF"/>
    <w:rsid w:val="000E3B52"/>
    <w:rsid w:val="000E40EB"/>
    <w:rsid w:val="000E6228"/>
    <w:rsid w:val="000E6CE2"/>
    <w:rsid w:val="000E78D8"/>
    <w:rsid w:val="000E7EBA"/>
    <w:rsid w:val="000F4BFE"/>
    <w:rsid w:val="000F7D57"/>
    <w:rsid w:val="00103D57"/>
    <w:rsid w:val="00104CEA"/>
    <w:rsid w:val="00106EBE"/>
    <w:rsid w:val="001114BE"/>
    <w:rsid w:val="0011166F"/>
    <w:rsid w:val="00115D78"/>
    <w:rsid w:val="00116858"/>
    <w:rsid w:val="00116A4D"/>
    <w:rsid w:val="001215BC"/>
    <w:rsid w:val="0012196C"/>
    <w:rsid w:val="001245C9"/>
    <w:rsid w:val="001251C5"/>
    <w:rsid w:val="00130102"/>
    <w:rsid w:val="001323D8"/>
    <w:rsid w:val="0013388F"/>
    <w:rsid w:val="00134141"/>
    <w:rsid w:val="0013454F"/>
    <w:rsid w:val="0013636F"/>
    <w:rsid w:val="00136A11"/>
    <w:rsid w:val="00136CF4"/>
    <w:rsid w:val="00140952"/>
    <w:rsid w:val="001419F5"/>
    <w:rsid w:val="00144411"/>
    <w:rsid w:val="00150B1C"/>
    <w:rsid w:val="00153273"/>
    <w:rsid w:val="00153D63"/>
    <w:rsid w:val="00157032"/>
    <w:rsid w:val="00164641"/>
    <w:rsid w:val="00165390"/>
    <w:rsid w:val="00165F0C"/>
    <w:rsid w:val="00166B27"/>
    <w:rsid w:val="00167233"/>
    <w:rsid w:val="00167FB0"/>
    <w:rsid w:val="00171F1E"/>
    <w:rsid w:val="00172D72"/>
    <w:rsid w:val="00173CCC"/>
    <w:rsid w:val="001766EA"/>
    <w:rsid w:val="00176840"/>
    <w:rsid w:val="001819C5"/>
    <w:rsid w:val="00184791"/>
    <w:rsid w:val="0018583D"/>
    <w:rsid w:val="00185DDF"/>
    <w:rsid w:val="00186FEE"/>
    <w:rsid w:val="0018780C"/>
    <w:rsid w:val="00187B6E"/>
    <w:rsid w:val="00191E86"/>
    <w:rsid w:val="00194108"/>
    <w:rsid w:val="00196790"/>
    <w:rsid w:val="00197B23"/>
    <w:rsid w:val="00197B30"/>
    <w:rsid w:val="00197E9C"/>
    <w:rsid w:val="001A10D1"/>
    <w:rsid w:val="001A1B6A"/>
    <w:rsid w:val="001A3286"/>
    <w:rsid w:val="001A5729"/>
    <w:rsid w:val="001A591E"/>
    <w:rsid w:val="001A7228"/>
    <w:rsid w:val="001B22BA"/>
    <w:rsid w:val="001B30FE"/>
    <w:rsid w:val="001B532E"/>
    <w:rsid w:val="001B53F9"/>
    <w:rsid w:val="001B6EDD"/>
    <w:rsid w:val="001C093C"/>
    <w:rsid w:val="001C09BF"/>
    <w:rsid w:val="001C32C1"/>
    <w:rsid w:val="001C3ED2"/>
    <w:rsid w:val="001C50D5"/>
    <w:rsid w:val="001D00DC"/>
    <w:rsid w:val="001D26EA"/>
    <w:rsid w:val="001D2E58"/>
    <w:rsid w:val="001D47C8"/>
    <w:rsid w:val="001D5DDB"/>
    <w:rsid w:val="001D674A"/>
    <w:rsid w:val="001D7DA2"/>
    <w:rsid w:val="001E2424"/>
    <w:rsid w:val="001E27E2"/>
    <w:rsid w:val="001E3ADF"/>
    <w:rsid w:val="001E570C"/>
    <w:rsid w:val="001E6394"/>
    <w:rsid w:val="001E7039"/>
    <w:rsid w:val="001F28EC"/>
    <w:rsid w:val="001F2B45"/>
    <w:rsid w:val="001F43C4"/>
    <w:rsid w:val="001F722E"/>
    <w:rsid w:val="001F725D"/>
    <w:rsid w:val="002014C5"/>
    <w:rsid w:val="0020668A"/>
    <w:rsid w:val="002103C5"/>
    <w:rsid w:val="002110E5"/>
    <w:rsid w:val="002121F9"/>
    <w:rsid w:val="002143CB"/>
    <w:rsid w:val="002152A7"/>
    <w:rsid w:val="00220350"/>
    <w:rsid w:val="002205BC"/>
    <w:rsid w:val="00221BEB"/>
    <w:rsid w:val="00222EDB"/>
    <w:rsid w:val="00223442"/>
    <w:rsid w:val="00223ACD"/>
    <w:rsid w:val="002253D9"/>
    <w:rsid w:val="00231151"/>
    <w:rsid w:val="00233540"/>
    <w:rsid w:val="00235D9E"/>
    <w:rsid w:val="002409AA"/>
    <w:rsid w:val="00244D22"/>
    <w:rsid w:val="00245A1F"/>
    <w:rsid w:val="002466E1"/>
    <w:rsid w:val="00250736"/>
    <w:rsid w:val="00252C26"/>
    <w:rsid w:val="00252CFC"/>
    <w:rsid w:val="00253537"/>
    <w:rsid w:val="00253DEF"/>
    <w:rsid w:val="00255E88"/>
    <w:rsid w:val="002560A1"/>
    <w:rsid w:val="00256E48"/>
    <w:rsid w:val="0026004B"/>
    <w:rsid w:val="00264946"/>
    <w:rsid w:val="002678F3"/>
    <w:rsid w:val="00267A18"/>
    <w:rsid w:val="00267EB7"/>
    <w:rsid w:val="00267FA9"/>
    <w:rsid w:val="00270D7D"/>
    <w:rsid w:val="00270DA2"/>
    <w:rsid w:val="00271282"/>
    <w:rsid w:val="002718EF"/>
    <w:rsid w:val="002748D9"/>
    <w:rsid w:val="00275759"/>
    <w:rsid w:val="00276560"/>
    <w:rsid w:val="0027686F"/>
    <w:rsid w:val="00276981"/>
    <w:rsid w:val="00277F5B"/>
    <w:rsid w:val="002810CC"/>
    <w:rsid w:val="00287868"/>
    <w:rsid w:val="0029352B"/>
    <w:rsid w:val="00293689"/>
    <w:rsid w:val="00293A79"/>
    <w:rsid w:val="00295274"/>
    <w:rsid w:val="00296B2C"/>
    <w:rsid w:val="00297FF6"/>
    <w:rsid w:val="002A0117"/>
    <w:rsid w:val="002A4737"/>
    <w:rsid w:val="002A4AEF"/>
    <w:rsid w:val="002A7216"/>
    <w:rsid w:val="002B0CE0"/>
    <w:rsid w:val="002B4394"/>
    <w:rsid w:val="002B51AF"/>
    <w:rsid w:val="002B7276"/>
    <w:rsid w:val="002B7DC3"/>
    <w:rsid w:val="002C06AD"/>
    <w:rsid w:val="002D1A0E"/>
    <w:rsid w:val="002D22D0"/>
    <w:rsid w:val="002D290A"/>
    <w:rsid w:val="002D35EB"/>
    <w:rsid w:val="002D3D6E"/>
    <w:rsid w:val="002D6723"/>
    <w:rsid w:val="002E07C7"/>
    <w:rsid w:val="002E2274"/>
    <w:rsid w:val="002E2663"/>
    <w:rsid w:val="002E3A62"/>
    <w:rsid w:val="002E54F2"/>
    <w:rsid w:val="002E5C70"/>
    <w:rsid w:val="002E7DFC"/>
    <w:rsid w:val="002F20C2"/>
    <w:rsid w:val="002F3FCE"/>
    <w:rsid w:val="002F6F59"/>
    <w:rsid w:val="002F7F7F"/>
    <w:rsid w:val="0030038D"/>
    <w:rsid w:val="00300CC1"/>
    <w:rsid w:val="003021A3"/>
    <w:rsid w:val="003036B0"/>
    <w:rsid w:val="00304AD3"/>
    <w:rsid w:val="00310AA8"/>
    <w:rsid w:val="00314E33"/>
    <w:rsid w:val="0031551C"/>
    <w:rsid w:val="00317027"/>
    <w:rsid w:val="00321429"/>
    <w:rsid w:val="003327F2"/>
    <w:rsid w:val="00337173"/>
    <w:rsid w:val="00344C9C"/>
    <w:rsid w:val="00346624"/>
    <w:rsid w:val="00351BD2"/>
    <w:rsid w:val="00353959"/>
    <w:rsid w:val="003541E2"/>
    <w:rsid w:val="00355735"/>
    <w:rsid w:val="00356BCD"/>
    <w:rsid w:val="00356FE6"/>
    <w:rsid w:val="00360BF2"/>
    <w:rsid w:val="00364CDB"/>
    <w:rsid w:val="0036604C"/>
    <w:rsid w:val="00366409"/>
    <w:rsid w:val="00367178"/>
    <w:rsid w:val="00367F23"/>
    <w:rsid w:val="00375BF3"/>
    <w:rsid w:val="003809FF"/>
    <w:rsid w:val="00380D81"/>
    <w:rsid w:val="0038252B"/>
    <w:rsid w:val="00384318"/>
    <w:rsid w:val="00386B1F"/>
    <w:rsid w:val="00387128"/>
    <w:rsid w:val="00391B88"/>
    <w:rsid w:val="00394C89"/>
    <w:rsid w:val="00394EF1"/>
    <w:rsid w:val="00395DF0"/>
    <w:rsid w:val="00395E21"/>
    <w:rsid w:val="003970D3"/>
    <w:rsid w:val="003A133D"/>
    <w:rsid w:val="003A172F"/>
    <w:rsid w:val="003A21E6"/>
    <w:rsid w:val="003A55E6"/>
    <w:rsid w:val="003A5DC4"/>
    <w:rsid w:val="003A688F"/>
    <w:rsid w:val="003B169E"/>
    <w:rsid w:val="003B3F01"/>
    <w:rsid w:val="003B64B2"/>
    <w:rsid w:val="003C1072"/>
    <w:rsid w:val="003C494A"/>
    <w:rsid w:val="003C4EA9"/>
    <w:rsid w:val="003D0D72"/>
    <w:rsid w:val="003D317F"/>
    <w:rsid w:val="003D4289"/>
    <w:rsid w:val="003D6B3A"/>
    <w:rsid w:val="003D6D9F"/>
    <w:rsid w:val="003E0E0E"/>
    <w:rsid w:val="003E16B5"/>
    <w:rsid w:val="003E177B"/>
    <w:rsid w:val="003E69F1"/>
    <w:rsid w:val="003F106B"/>
    <w:rsid w:val="003F2D30"/>
    <w:rsid w:val="003F49C5"/>
    <w:rsid w:val="003F5115"/>
    <w:rsid w:val="003F5416"/>
    <w:rsid w:val="003F6F9D"/>
    <w:rsid w:val="003F73A9"/>
    <w:rsid w:val="003F770D"/>
    <w:rsid w:val="00401E8A"/>
    <w:rsid w:val="00402FAF"/>
    <w:rsid w:val="00405F93"/>
    <w:rsid w:val="00406A4F"/>
    <w:rsid w:val="00410221"/>
    <w:rsid w:val="00410539"/>
    <w:rsid w:val="00413422"/>
    <w:rsid w:val="0041355B"/>
    <w:rsid w:val="00417E31"/>
    <w:rsid w:val="00432058"/>
    <w:rsid w:val="00433F53"/>
    <w:rsid w:val="00436FC5"/>
    <w:rsid w:val="00437B38"/>
    <w:rsid w:val="004408DC"/>
    <w:rsid w:val="004459CF"/>
    <w:rsid w:val="004467C5"/>
    <w:rsid w:val="00447D6C"/>
    <w:rsid w:val="004507B3"/>
    <w:rsid w:val="00450C40"/>
    <w:rsid w:val="00451471"/>
    <w:rsid w:val="00452EEA"/>
    <w:rsid w:val="00452FDD"/>
    <w:rsid w:val="0045347E"/>
    <w:rsid w:val="00456708"/>
    <w:rsid w:val="00460D75"/>
    <w:rsid w:val="00466D12"/>
    <w:rsid w:val="00470CCF"/>
    <w:rsid w:val="00473A0A"/>
    <w:rsid w:val="00473F43"/>
    <w:rsid w:val="0047481E"/>
    <w:rsid w:val="0047484E"/>
    <w:rsid w:val="00477023"/>
    <w:rsid w:val="004813F1"/>
    <w:rsid w:val="0048172F"/>
    <w:rsid w:val="00481A3A"/>
    <w:rsid w:val="0048206B"/>
    <w:rsid w:val="00482B65"/>
    <w:rsid w:val="0048414B"/>
    <w:rsid w:val="00487311"/>
    <w:rsid w:val="0049255E"/>
    <w:rsid w:val="00493D5E"/>
    <w:rsid w:val="004952C3"/>
    <w:rsid w:val="00496E5F"/>
    <w:rsid w:val="004A0371"/>
    <w:rsid w:val="004A0D63"/>
    <w:rsid w:val="004A2055"/>
    <w:rsid w:val="004A2FD9"/>
    <w:rsid w:val="004A3E5B"/>
    <w:rsid w:val="004A45FA"/>
    <w:rsid w:val="004A4D34"/>
    <w:rsid w:val="004A6B1A"/>
    <w:rsid w:val="004A791E"/>
    <w:rsid w:val="004B0831"/>
    <w:rsid w:val="004B0934"/>
    <w:rsid w:val="004B3FB7"/>
    <w:rsid w:val="004B44F0"/>
    <w:rsid w:val="004B5C47"/>
    <w:rsid w:val="004B727E"/>
    <w:rsid w:val="004B7634"/>
    <w:rsid w:val="004C08B0"/>
    <w:rsid w:val="004C3A60"/>
    <w:rsid w:val="004C3E8A"/>
    <w:rsid w:val="004C6933"/>
    <w:rsid w:val="004C7B2C"/>
    <w:rsid w:val="004D0C32"/>
    <w:rsid w:val="004D2D76"/>
    <w:rsid w:val="004D32DC"/>
    <w:rsid w:val="004D4F26"/>
    <w:rsid w:val="004D74B9"/>
    <w:rsid w:val="004E10EE"/>
    <w:rsid w:val="004E12A1"/>
    <w:rsid w:val="004E33FE"/>
    <w:rsid w:val="004E3CD3"/>
    <w:rsid w:val="004E6A6B"/>
    <w:rsid w:val="004F2015"/>
    <w:rsid w:val="004F51F6"/>
    <w:rsid w:val="004F7579"/>
    <w:rsid w:val="005008CC"/>
    <w:rsid w:val="00503288"/>
    <w:rsid w:val="00506045"/>
    <w:rsid w:val="00506166"/>
    <w:rsid w:val="005062E6"/>
    <w:rsid w:val="005069C7"/>
    <w:rsid w:val="005113C1"/>
    <w:rsid w:val="005128E4"/>
    <w:rsid w:val="00514315"/>
    <w:rsid w:val="00516003"/>
    <w:rsid w:val="0051622E"/>
    <w:rsid w:val="005170CE"/>
    <w:rsid w:val="005201F6"/>
    <w:rsid w:val="00520F99"/>
    <w:rsid w:val="0052104E"/>
    <w:rsid w:val="005253AC"/>
    <w:rsid w:val="00525B87"/>
    <w:rsid w:val="005304E8"/>
    <w:rsid w:val="00531B01"/>
    <w:rsid w:val="00533209"/>
    <w:rsid w:val="0053381D"/>
    <w:rsid w:val="00533EE7"/>
    <w:rsid w:val="00536A63"/>
    <w:rsid w:val="005378A6"/>
    <w:rsid w:val="00541CE3"/>
    <w:rsid w:val="00541DCA"/>
    <w:rsid w:val="00544468"/>
    <w:rsid w:val="0054536F"/>
    <w:rsid w:val="00550319"/>
    <w:rsid w:val="00551DFE"/>
    <w:rsid w:val="00554F18"/>
    <w:rsid w:val="00556D99"/>
    <w:rsid w:val="005608FE"/>
    <w:rsid w:val="00560AA8"/>
    <w:rsid w:val="00567438"/>
    <w:rsid w:val="0057043F"/>
    <w:rsid w:val="005708BD"/>
    <w:rsid w:val="005720E8"/>
    <w:rsid w:val="00572212"/>
    <w:rsid w:val="00572B1A"/>
    <w:rsid w:val="00572DD8"/>
    <w:rsid w:val="005738AA"/>
    <w:rsid w:val="00574181"/>
    <w:rsid w:val="00576861"/>
    <w:rsid w:val="0057705B"/>
    <w:rsid w:val="00577ABA"/>
    <w:rsid w:val="0058087A"/>
    <w:rsid w:val="0058205F"/>
    <w:rsid w:val="00582C5A"/>
    <w:rsid w:val="005837F1"/>
    <w:rsid w:val="00583ECB"/>
    <w:rsid w:val="005915C2"/>
    <w:rsid w:val="00592222"/>
    <w:rsid w:val="00594DDF"/>
    <w:rsid w:val="0059551E"/>
    <w:rsid w:val="00597C4F"/>
    <w:rsid w:val="005A226E"/>
    <w:rsid w:val="005A7062"/>
    <w:rsid w:val="005A70A5"/>
    <w:rsid w:val="005A71CF"/>
    <w:rsid w:val="005B01A0"/>
    <w:rsid w:val="005B0546"/>
    <w:rsid w:val="005B20D6"/>
    <w:rsid w:val="005B3E19"/>
    <w:rsid w:val="005B6609"/>
    <w:rsid w:val="005B6F5D"/>
    <w:rsid w:val="005B73A5"/>
    <w:rsid w:val="005C067E"/>
    <w:rsid w:val="005C0CA8"/>
    <w:rsid w:val="005C5542"/>
    <w:rsid w:val="005C5D37"/>
    <w:rsid w:val="005C7A69"/>
    <w:rsid w:val="005D1278"/>
    <w:rsid w:val="005D2C66"/>
    <w:rsid w:val="005D567D"/>
    <w:rsid w:val="005E0F9A"/>
    <w:rsid w:val="005E48B6"/>
    <w:rsid w:val="005F1D23"/>
    <w:rsid w:val="005F22CD"/>
    <w:rsid w:val="005F77DB"/>
    <w:rsid w:val="00600A24"/>
    <w:rsid w:val="00601457"/>
    <w:rsid w:val="006019EF"/>
    <w:rsid w:val="00601DBF"/>
    <w:rsid w:val="006038EC"/>
    <w:rsid w:val="0060630E"/>
    <w:rsid w:val="006066E1"/>
    <w:rsid w:val="00607094"/>
    <w:rsid w:val="0060752C"/>
    <w:rsid w:val="0060765C"/>
    <w:rsid w:val="00607678"/>
    <w:rsid w:val="0061025A"/>
    <w:rsid w:val="0061040C"/>
    <w:rsid w:val="00612C89"/>
    <w:rsid w:val="0062001A"/>
    <w:rsid w:val="00621E54"/>
    <w:rsid w:val="00623A50"/>
    <w:rsid w:val="00624C44"/>
    <w:rsid w:val="00624C52"/>
    <w:rsid w:val="00626072"/>
    <w:rsid w:val="00626291"/>
    <w:rsid w:val="00626709"/>
    <w:rsid w:val="006271E2"/>
    <w:rsid w:val="006331F4"/>
    <w:rsid w:val="00637847"/>
    <w:rsid w:val="00641263"/>
    <w:rsid w:val="0064216F"/>
    <w:rsid w:val="00645696"/>
    <w:rsid w:val="00651866"/>
    <w:rsid w:val="00652417"/>
    <w:rsid w:val="00652843"/>
    <w:rsid w:val="00653294"/>
    <w:rsid w:val="00653440"/>
    <w:rsid w:val="006549C6"/>
    <w:rsid w:val="00657210"/>
    <w:rsid w:val="00657253"/>
    <w:rsid w:val="00662510"/>
    <w:rsid w:val="00662DB2"/>
    <w:rsid w:val="00663DD0"/>
    <w:rsid w:val="00664665"/>
    <w:rsid w:val="00664CD1"/>
    <w:rsid w:val="006655C2"/>
    <w:rsid w:val="00666199"/>
    <w:rsid w:val="006703D6"/>
    <w:rsid w:val="00670C17"/>
    <w:rsid w:val="00672172"/>
    <w:rsid w:val="0067298B"/>
    <w:rsid w:val="00672E86"/>
    <w:rsid w:val="00673926"/>
    <w:rsid w:val="0068016F"/>
    <w:rsid w:val="00680825"/>
    <w:rsid w:val="00680B56"/>
    <w:rsid w:val="006830EC"/>
    <w:rsid w:val="0068581D"/>
    <w:rsid w:val="00686B5B"/>
    <w:rsid w:val="00687F1D"/>
    <w:rsid w:val="006922CF"/>
    <w:rsid w:val="00693203"/>
    <w:rsid w:val="00696911"/>
    <w:rsid w:val="006979C6"/>
    <w:rsid w:val="00697B7E"/>
    <w:rsid w:val="006A1732"/>
    <w:rsid w:val="006A4431"/>
    <w:rsid w:val="006A4B68"/>
    <w:rsid w:val="006A5116"/>
    <w:rsid w:val="006A5528"/>
    <w:rsid w:val="006A77C8"/>
    <w:rsid w:val="006A7AF5"/>
    <w:rsid w:val="006B1717"/>
    <w:rsid w:val="006B2FEE"/>
    <w:rsid w:val="006B47FF"/>
    <w:rsid w:val="006B5AC3"/>
    <w:rsid w:val="006B5D98"/>
    <w:rsid w:val="006B64C5"/>
    <w:rsid w:val="006B6548"/>
    <w:rsid w:val="006C33C4"/>
    <w:rsid w:val="006C4A3A"/>
    <w:rsid w:val="006C69E6"/>
    <w:rsid w:val="006D0252"/>
    <w:rsid w:val="006D0F66"/>
    <w:rsid w:val="006D3B8F"/>
    <w:rsid w:val="006D3CCB"/>
    <w:rsid w:val="006D43DD"/>
    <w:rsid w:val="006D57B9"/>
    <w:rsid w:val="006D63DF"/>
    <w:rsid w:val="006E0551"/>
    <w:rsid w:val="006E226C"/>
    <w:rsid w:val="006E2D82"/>
    <w:rsid w:val="006E4613"/>
    <w:rsid w:val="006E73E3"/>
    <w:rsid w:val="006F0D7E"/>
    <w:rsid w:val="006F1D85"/>
    <w:rsid w:val="006F2C3B"/>
    <w:rsid w:val="0070163D"/>
    <w:rsid w:val="007030A7"/>
    <w:rsid w:val="00703D46"/>
    <w:rsid w:val="007040BC"/>
    <w:rsid w:val="00707D5D"/>
    <w:rsid w:val="007100DC"/>
    <w:rsid w:val="007103E9"/>
    <w:rsid w:val="00710733"/>
    <w:rsid w:val="00710B58"/>
    <w:rsid w:val="00711FF5"/>
    <w:rsid w:val="00712D13"/>
    <w:rsid w:val="00714F0E"/>
    <w:rsid w:val="00716066"/>
    <w:rsid w:val="00716F5F"/>
    <w:rsid w:val="00717F82"/>
    <w:rsid w:val="00720FE0"/>
    <w:rsid w:val="0072373F"/>
    <w:rsid w:val="00724389"/>
    <w:rsid w:val="00724D19"/>
    <w:rsid w:val="007272FE"/>
    <w:rsid w:val="00730BDA"/>
    <w:rsid w:val="0073122F"/>
    <w:rsid w:val="00731631"/>
    <w:rsid w:val="007335FA"/>
    <w:rsid w:val="00734CDC"/>
    <w:rsid w:val="0073603D"/>
    <w:rsid w:val="0073623F"/>
    <w:rsid w:val="007368E1"/>
    <w:rsid w:val="007379D5"/>
    <w:rsid w:val="0074384C"/>
    <w:rsid w:val="00746C82"/>
    <w:rsid w:val="00751C61"/>
    <w:rsid w:val="007536DD"/>
    <w:rsid w:val="00756231"/>
    <w:rsid w:val="00760E57"/>
    <w:rsid w:val="007647A3"/>
    <w:rsid w:val="00765C61"/>
    <w:rsid w:val="0076718E"/>
    <w:rsid w:val="00767302"/>
    <w:rsid w:val="00770C06"/>
    <w:rsid w:val="007721C6"/>
    <w:rsid w:val="007723F6"/>
    <w:rsid w:val="00773BFB"/>
    <w:rsid w:val="007766DD"/>
    <w:rsid w:val="0077701A"/>
    <w:rsid w:val="00780B7C"/>
    <w:rsid w:val="00784588"/>
    <w:rsid w:val="00786690"/>
    <w:rsid w:val="00786E56"/>
    <w:rsid w:val="007876A6"/>
    <w:rsid w:val="0079153C"/>
    <w:rsid w:val="0079430C"/>
    <w:rsid w:val="0079540E"/>
    <w:rsid w:val="00797DA8"/>
    <w:rsid w:val="007A0C27"/>
    <w:rsid w:val="007A0EC2"/>
    <w:rsid w:val="007A1A5D"/>
    <w:rsid w:val="007A5C05"/>
    <w:rsid w:val="007A60B9"/>
    <w:rsid w:val="007B1DB8"/>
    <w:rsid w:val="007B48AD"/>
    <w:rsid w:val="007B5F35"/>
    <w:rsid w:val="007B6585"/>
    <w:rsid w:val="007C30E7"/>
    <w:rsid w:val="007C36F9"/>
    <w:rsid w:val="007C4B17"/>
    <w:rsid w:val="007C4E7D"/>
    <w:rsid w:val="007D1ED3"/>
    <w:rsid w:val="007D28D9"/>
    <w:rsid w:val="007D6109"/>
    <w:rsid w:val="007D6116"/>
    <w:rsid w:val="007D65AA"/>
    <w:rsid w:val="007D7117"/>
    <w:rsid w:val="007E0291"/>
    <w:rsid w:val="007E06DD"/>
    <w:rsid w:val="007E11AC"/>
    <w:rsid w:val="007E198F"/>
    <w:rsid w:val="007E6C28"/>
    <w:rsid w:val="007E6E20"/>
    <w:rsid w:val="007F2BBB"/>
    <w:rsid w:val="007F4A75"/>
    <w:rsid w:val="007F553C"/>
    <w:rsid w:val="00804BEC"/>
    <w:rsid w:val="00813FFB"/>
    <w:rsid w:val="00814097"/>
    <w:rsid w:val="0081435A"/>
    <w:rsid w:val="00814D54"/>
    <w:rsid w:val="00814DA0"/>
    <w:rsid w:val="00816FDB"/>
    <w:rsid w:val="00817FF4"/>
    <w:rsid w:val="00820267"/>
    <w:rsid w:val="00820A47"/>
    <w:rsid w:val="00821185"/>
    <w:rsid w:val="00821FCE"/>
    <w:rsid w:val="008227A2"/>
    <w:rsid w:val="00825D0B"/>
    <w:rsid w:val="0082697C"/>
    <w:rsid w:val="00830AC8"/>
    <w:rsid w:val="008314DA"/>
    <w:rsid w:val="0083193D"/>
    <w:rsid w:val="00832E29"/>
    <w:rsid w:val="00833234"/>
    <w:rsid w:val="008344D1"/>
    <w:rsid w:val="00836C0C"/>
    <w:rsid w:val="0083752B"/>
    <w:rsid w:val="008377B1"/>
    <w:rsid w:val="00841D3F"/>
    <w:rsid w:val="008425B1"/>
    <w:rsid w:val="00843D71"/>
    <w:rsid w:val="00845AC7"/>
    <w:rsid w:val="00847389"/>
    <w:rsid w:val="00851FA8"/>
    <w:rsid w:val="008524C5"/>
    <w:rsid w:val="00853FD8"/>
    <w:rsid w:val="00861D20"/>
    <w:rsid w:val="00862610"/>
    <w:rsid w:val="00862E29"/>
    <w:rsid w:val="00863088"/>
    <w:rsid w:val="008713F7"/>
    <w:rsid w:val="008726E0"/>
    <w:rsid w:val="0087287A"/>
    <w:rsid w:val="008733A9"/>
    <w:rsid w:val="00882A0B"/>
    <w:rsid w:val="00882F3F"/>
    <w:rsid w:val="00887ABE"/>
    <w:rsid w:val="00890374"/>
    <w:rsid w:val="00890E76"/>
    <w:rsid w:val="00892BF9"/>
    <w:rsid w:val="00893FCD"/>
    <w:rsid w:val="0089505B"/>
    <w:rsid w:val="0089542E"/>
    <w:rsid w:val="008A2872"/>
    <w:rsid w:val="008A57EF"/>
    <w:rsid w:val="008A5811"/>
    <w:rsid w:val="008A7E18"/>
    <w:rsid w:val="008B6413"/>
    <w:rsid w:val="008B7176"/>
    <w:rsid w:val="008C0643"/>
    <w:rsid w:val="008C0F25"/>
    <w:rsid w:val="008C3DEF"/>
    <w:rsid w:val="008C4388"/>
    <w:rsid w:val="008C5E45"/>
    <w:rsid w:val="008D201B"/>
    <w:rsid w:val="008D21BB"/>
    <w:rsid w:val="008D53EE"/>
    <w:rsid w:val="008D582E"/>
    <w:rsid w:val="008D634F"/>
    <w:rsid w:val="008D73E1"/>
    <w:rsid w:val="008E0050"/>
    <w:rsid w:val="008E0BAE"/>
    <w:rsid w:val="008E15C2"/>
    <w:rsid w:val="008E2F07"/>
    <w:rsid w:val="008E2F48"/>
    <w:rsid w:val="008E3232"/>
    <w:rsid w:val="008E4E5C"/>
    <w:rsid w:val="008E5B3F"/>
    <w:rsid w:val="008E66C8"/>
    <w:rsid w:val="008E68C3"/>
    <w:rsid w:val="008E7555"/>
    <w:rsid w:val="008F2C0D"/>
    <w:rsid w:val="008F3142"/>
    <w:rsid w:val="008F37F7"/>
    <w:rsid w:val="008F4915"/>
    <w:rsid w:val="008F4EEF"/>
    <w:rsid w:val="008F653A"/>
    <w:rsid w:val="008F7BBB"/>
    <w:rsid w:val="00900412"/>
    <w:rsid w:val="00902755"/>
    <w:rsid w:val="00904C84"/>
    <w:rsid w:val="0090578A"/>
    <w:rsid w:val="00911F75"/>
    <w:rsid w:val="009167E8"/>
    <w:rsid w:val="0091713D"/>
    <w:rsid w:val="00920FE8"/>
    <w:rsid w:val="00921F02"/>
    <w:rsid w:val="00922DB5"/>
    <w:rsid w:val="00923A71"/>
    <w:rsid w:val="009249D9"/>
    <w:rsid w:val="00924B1B"/>
    <w:rsid w:val="009261A3"/>
    <w:rsid w:val="00930CFC"/>
    <w:rsid w:val="009318A3"/>
    <w:rsid w:val="00932567"/>
    <w:rsid w:val="00934888"/>
    <w:rsid w:val="0093692A"/>
    <w:rsid w:val="0094008F"/>
    <w:rsid w:val="00942223"/>
    <w:rsid w:val="00943F8A"/>
    <w:rsid w:val="00944606"/>
    <w:rsid w:val="0094578D"/>
    <w:rsid w:val="009500E7"/>
    <w:rsid w:val="00951438"/>
    <w:rsid w:val="009524C3"/>
    <w:rsid w:val="00952605"/>
    <w:rsid w:val="00952D98"/>
    <w:rsid w:val="00953045"/>
    <w:rsid w:val="00953CA7"/>
    <w:rsid w:val="00956E71"/>
    <w:rsid w:val="009575D0"/>
    <w:rsid w:val="009578F7"/>
    <w:rsid w:val="0096091C"/>
    <w:rsid w:val="00963ED2"/>
    <w:rsid w:val="009676DD"/>
    <w:rsid w:val="00974483"/>
    <w:rsid w:val="0097546D"/>
    <w:rsid w:val="00977197"/>
    <w:rsid w:val="00977A49"/>
    <w:rsid w:val="00977FDE"/>
    <w:rsid w:val="00983D11"/>
    <w:rsid w:val="00985B30"/>
    <w:rsid w:val="00986286"/>
    <w:rsid w:val="00987220"/>
    <w:rsid w:val="009875FB"/>
    <w:rsid w:val="0099015F"/>
    <w:rsid w:val="00990490"/>
    <w:rsid w:val="00991202"/>
    <w:rsid w:val="0099659C"/>
    <w:rsid w:val="00996D40"/>
    <w:rsid w:val="009A291E"/>
    <w:rsid w:val="009A31B9"/>
    <w:rsid w:val="009A41C9"/>
    <w:rsid w:val="009A47AB"/>
    <w:rsid w:val="009A4C7C"/>
    <w:rsid w:val="009A5E08"/>
    <w:rsid w:val="009C0114"/>
    <w:rsid w:val="009C2713"/>
    <w:rsid w:val="009C372F"/>
    <w:rsid w:val="009C6AC9"/>
    <w:rsid w:val="009D1F06"/>
    <w:rsid w:val="009D3C93"/>
    <w:rsid w:val="009D5CC5"/>
    <w:rsid w:val="009D6FEC"/>
    <w:rsid w:val="009E1C3A"/>
    <w:rsid w:val="009E4345"/>
    <w:rsid w:val="009E462D"/>
    <w:rsid w:val="009E5B9F"/>
    <w:rsid w:val="009E6296"/>
    <w:rsid w:val="009E7B2F"/>
    <w:rsid w:val="009F295C"/>
    <w:rsid w:val="009F3C41"/>
    <w:rsid w:val="009F624C"/>
    <w:rsid w:val="009F74DA"/>
    <w:rsid w:val="00A0234F"/>
    <w:rsid w:val="00A0331B"/>
    <w:rsid w:val="00A03967"/>
    <w:rsid w:val="00A04451"/>
    <w:rsid w:val="00A04EE2"/>
    <w:rsid w:val="00A05334"/>
    <w:rsid w:val="00A113BA"/>
    <w:rsid w:val="00A1284B"/>
    <w:rsid w:val="00A16DB1"/>
    <w:rsid w:val="00A2133E"/>
    <w:rsid w:val="00A2138B"/>
    <w:rsid w:val="00A213F2"/>
    <w:rsid w:val="00A22395"/>
    <w:rsid w:val="00A22815"/>
    <w:rsid w:val="00A22AF0"/>
    <w:rsid w:val="00A2333F"/>
    <w:rsid w:val="00A257C8"/>
    <w:rsid w:val="00A2633B"/>
    <w:rsid w:val="00A2695E"/>
    <w:rsid w:val="00A27EF6"/>
    <w:rsid w:val="00A3071C"/>
    <w:rsid w:val="00A30BA8"/>
    <w:rsid w:val="00A40C75"/>
    <w:rsid w:val="00A42B50"/>
    <w:rsid w:val="00A43DE9"/>
    <w:rsid w:val="00A45DF4"/>
    <w:rsid w:val="00A50ADA"/>
    <w:rsid w:val="00A51058"/>
    <w:rsid w:val="00A5133F"/>
    <w:rsid w:val="00A53525"/>
    <w:rsid w:val="00A56356"/>
    <w:rsid w:val="00A56B5E"/>
    <w:rsid w:val="00A61883"/>
    <w:rsid w:val="00A61AED"/>
    <w:rsid w:val="00A66837"/>
    <w:rsid w:val="00A70F88"/>
    <w:rsid w:val="00A74DA9"/>
    <w:rsid w:val="00A75A60"/>
    <w:rsid w:val="00A75C04"/>
    <w:rsid w:val="00A83B5A"/>
    <w:rsid w:val="00A8403A"/>
    <w:rsid w:val="00A84C19"/>
    <w:rsid w:val="00A84ECB"/>
    <w:rsid w:val="00A90487"/>
    <w:rsid w:val="00A91BB3"/>
    <w:rsid w:val="00A935B2"/>
    <w:rsid w:val="00A95418"/>
    <w:rsid w:val="00A95933"/>
    <w:rsid w:val="00A960B4"/>
    <w:rsid w:val="00A9675A"/>
    <w:rsid w:val="00AA55B0"/>
    <w:rsid w:val="00AA70FB"/>
    <w:rsid w:val="00AB0AA1"/>
    <w:rsid w:val="00AB115C"/>
    <w:rsid w:val="00AB1FC4"/>
    <w:rsid w:val="00AB23F9"/>
    <w:rsid w:val="00AB24BE"/>
    <w:rsid w:val="00AB4445"/>
    <w:rsid w:val="00AB6C57"/>
    <w:rsid w:val="00AB7BE0"/>
    <w:rsid w:val="00AC17FD"/>
    <w:rsid w:val="00AC19AC"/>
    <w:rsid w:val="00AC1FCF"/>
    <w:rsid w:val="00AC3399"/>
    <w:rsid w:val="00AD146A"/>
    <w:rsid w:val="00AD1D2F"/>
    <w:rsid w:val="00AD1EDD"/>
    <w:rsid w:val="00AD6845"/>
    <w:rsid w:val="00AE09E8"/>
    <w:rsid w:val="00AE42DF"/>
    <w:rsid w:val="00AE4AF8"/>
    <w:rsid w:val="00AF6779"/>
    <w:rsid w:val="00AF7032"/>
    <w:rsid w:val="00B007E8"/>
    <w:rsid w:val="00B010EF"/>
    <w:rsid w:val="00B01773"/>
    <w:rsid w:val="00B0256F"/>
    <w:rsid w:val="00B05C0C"/>
    <w:rsid w:val="00B06203"/>
    <w:rsid w:val="00B0769B"/>
    <w:rsid w:val="00B10F27"/>
    <w:rsid w:val="00B13B0A"/>
    <w:rsid w:val="00B149E5"/>
    <w:rsid w:val="00B20050"/>
    <w:rsid w:val="00B20287"/>
    <w:rsid w:val="00B20FF0"/>
    <w:rsid w:val="00B224BD"/>
    <w:rsid w:val="00B24574"/>
    <w:rsid w:val="00B24E1B"/>
    <w:rsid w:val="00B27DEA"/>
    <w:rsid w:val="00B305AF"/>
    <w:rsid w:val="00B31B27"/>
    <w:rsid w:val="00B323E4"/>
    <w:rsid w:val="00B33378"/>
    <w:rsid w:val="00B361DC"/>
    <w:rsid w:val="00B4010D"/>
    <w:rsid w:val="00B409FF"/>
    <w:rsid w:val="00B4166F"/>
    <w:rsid w:val="00B41F15"/>
    <w:rsid w:val="00B42A41"/>
    <w:rsid w:val="00B430DF"/>
    <w:rsid w:val="00B44637"/>
    <w:rsid w:val="00B44FB9"/>
    <w:rsid w:val="00B463E2"/>
    <w:rsid w:val="00B46B69"/>
    <w:rsid w:val="00B4771C"/>
    <w:rsid w:val="00B52670"/>
    <w:rsid w:val="00B55527"/>
    <w:rsid w:val="00B60FC3"/>
    <w:rsid w:val="00B61189"/>
    <w:rsid w:val="00B6193E"/>
    <w:rsid w:val="00B61C32"/>
    <w:rsid w:val="00B61EEA"/>
    <w:rsid w:val="00B6565F"/>
    <w:rsid w:val="00B656EE"/>
    <w:rsid w:val="00B66C4B"/>
    <w:rsid w:val="00B67AE5"/>
    <w:rsid w:val="00B67FC6"/>
    <w:rsid w:val="00B70A8B"/>
    <w:rsid w:val="00B71ECD"/>
    <w:rsid w:val="00B73111"/>
    <w:rsid w:val="00B754C9"/>
    <w:rsid w:val="00B77AE3"/>
    <w:rsid w:val="00B851F8"/>
    <w:rsid w:val="00B855C6"/>
    <w:rsid w:val="00B85741"/>
    <w:rsid w:val="00B868CB"/>
    <w:rsid w:val="00B91426"/>
    <w:rsid w:val="00B92EF7"/>
    <w:rsid w:val="00B92FC9"/>
    <w:rsid w:val="00B944E5"/>
    <w:rsid w:val="00B945FF"/>
    <w:rsid w:val="00B95701"/>
    <w:rsid w:val="00B9741F"/>
    <w:rsid w:val="00B97C16"/>
    <w:rsid w:val="00BA25D0"/>
    <w:rsid w:val="00BA4419"/>
    <w:rsid w:val="00BA4FB3"/>
    <w:rsid w:val="00BB097D"/>
    <w:rsid w:val="00BB25C3"/>
    <w:rsid w:val="00BB7F02"/>
    <w:rsid w:val="00BC036B"/>
    <w:rsid w:val="00BC0696"/>
    <w:rsid w:val="00BC365A"/>
    <w:rsid w:val="00BC68A2"/>
    <w:rsid w:val="00BD1A4F"/>
    <w:rsid w:val="00BD235D"/>
    <w:rsid w:val="00BD322B"/>
    <w:rsid w:val="00BD5526"/>
    <w:rsid w:val="00BE06DD"/>
    <w:rsid w:val="00BE5612"/>
    <w:rsid w:val="00BE56BB"/>
    <w:rsid w:val="00BE58F2"/>
    <w:rsid w:val="00BE5BEB"/>
    <w:rsid w:val="00BE74FC"/>
    <w:rsid w:val="00BF228A"/>
    <w:rsid w:val="00BF3691"/>
    <w:rsid w:val="00BF4BCE"/>
    <w:rsid w:val="00BF680A"/>
    <w:rsid w:val="00BF6F73"/>
    <w:rsid w:val="00C03595"/>
    <w:rsid w:val="00C06618"/>
    <w:rsid w:val="00C1107E"/>
    <w:rsid w:val="00C16690"/>
    <w:rsid w:val="00C17E52"/>
    <w:rsid w:val="00C20974"/>
    <w:rsid w:val="00C2145E"/>
    <w:rsid w:val="00C22BF8"/>
    <w:rsid w:val="00C27424"/>
    <w:rsid w:val="00C27870"/>
    <w:rsid w:val="00C3047C"/>
    <w:rsid w:val="00C305E7"/>
    <w:rsid w:val="00C3293C"/>
    <w:rsid w:val="00C33DFF"/>
    <w:rsid w:val="00C34FAF"/>
    <w:rsid w:val="00C3660A"/>
    <w:rsid w:val="00C416AA"/>
    <w:rsid w:val="00C42560"/>
    <w:rsid w:val="00C43946"/>
    <w:rsid w:val="00C44B4C"/>
    <w:rsid w:val="00C455E1"/>
    <w:rsid w:val="00C46223"/>
    <w:rsid w:val="00C54DBB"/>
    <w:rsid w:val="00C54F48"/>
    <w:rsid w:val="00C57059"/>
    <w:rsid w:val="00C57214"/>
    <w:rsid w:val="00C6470C"/>
    <w:rsid w:val="00C64B57"/>
    <w:rsid w:val="00C66624"/>
    <w:rsid w:val="00C725B0"/>
    <w:rsid w:val="00C770D4"/>
    <w:rsid w:val="00C80796"/>
    <w:rsid w:val="00C814D9"/>
    <w:rsid w:val="00C830DF"/>
    <w:rsid w:val="00C83F7D"/>
    <w:rsid w:val="00C876D6"/>
    <w:rsid w:val="00C90C78"/>
    <w:rsid w:val="00C91335"/>
    <w:rsid w:val="00C926FC"/>
    <w:rsid w:val="00C9508F"/>
    <w:rsid w:val="00C9791A"/>
    <w:rsid w:val="00CA3959"/>
    <w:rsid w:val="00CA3D62"/>
    <w:rsid w:val="00CA3E62"/>
    <w:rsid w:val="00CA4DE4"/>
    <w:rsid w:val="00CA6590"/>
    <w:rsid w:val="00CA7566"/>
    <w:rsid w:val="00CB2F03"/>
    <w:rsid w:val="00CB75E1"/>
    <w:rsid w:val="00CC033A"/>
    <w:rsid w:val="00CC187A"/>
    <w:rsid w:val="00CC2F08"/>
    <w:rsid w:val="00CC3064"/>
    <w:rsid w:val="00CC3D5A"/>
    <w:rsid w:val="00CC455A"/>
    <w:rsid w:val="00CC7E2B"/>
    <w:rsid w:val="00CD034C"/>
    <w:rsid w:val="00CD047A"/>
    <w:rsid w:val="00CD1599"/>
    <w:rsid w:val="00CD408D"/>
    <w:rsid w:val="00CD710B"/>
    <w:rsid w:val="00CD77C4"/>
    <w:rsid w:val="00CE1D4A"/>
    <w:rsid w:val="00CE5B0D"/>
    <w:rsid w:val="00CE7706"/>
    <w:rsid w:val="00CF11A6"/>
    <w:rsid w:val="00CF2AAD"/>
    <w:rsid w:val="00CF2D2A"/>
    <w:rsid w:val="00CF55EB"/>
    <w:rsid w:val="00CF63F0"/>
    <w:rsid w:val="00D01486"/>
    <w:rsid w:val="00D05708"/>
    <w:rsid w:val="00D10ED5"/>
    <w:rsid w:val="00D11628"/>
    <w:rsid w:val="00D17875"/>
    <w:rsid w:val="00D2184B"/>
    <w:rsid w:val="00D220C9"/>
    <w:rsid w:val="00D240B2"/>
    <w:rsid w:val="00D242D0"/>
    <w:rsid w:val="00D26C31"/>
    <w:rsid w:val="00D26E28"/>
    <w:rsid w:val="00D32301"/>
    <w:rsid w:val="00D3354D"/>
    <w:rsid w:val="00D34041"/>
    <w:rsid w:val="00D353D6"/>
    <w:rsid w:val="00D35DCF"/>
    <w:rsid w:val="00D36449"/>
    <w:rsid w:val="00D41180"/>
    <w:rsid w:val="00D41B09"/>
    <w:rsid w:val="00D426AC"/>
    <w:rsid w:val="00D434F3"/>
    <w:rsid w:val="00D50A22"/>
    <w:rsid w:val="00D5203C"/>
    <w:rsid w:val="00D532D6"/>
    <w:rsid w:val="00D54912"/>
    <w:rsid w:val="00D567E2"/>
    <w:rsid w:val="00D575E6"/>
    <w:rsid w:val="00D602EE"/>
    <w:rsid w:val="00D61FDF"/>
    <w:rsid w:val="00D6498B"/>
    <w:rsid w:val="00D658AF"/>
    <w:rsid w:val="00D70549"/>
    <w:rsid w:val="00D71557"/>
    <w:rsid w:val="00D736B5"/>
    <w:rsid w:val="00D7469F"/>
    <w:rsid w:val="00D7487F"/>
    <w:rsid w:val="00D7625B"/>
    <w:rsid w:val="00D76E8F"/>
    <w:rsid w:val="00D80B3A"/>
    <w:rsid w:val="00D83CDE"/>
    <w:rsid w:val="00D84BB3"/>
    <w:rsid w:val="00D86A55"/>
    <w:rsid w:val="00D86D11"/>
    <w:rsid w:val="00D87D14"/>
    <w:rsid w:val="00D91A13"/>
    <w:rsid w:val="00D966FA"/>
    <w:rsid w:val="00D97682"/>
    <w:rsid w:val="00DA041E"/>
    <w:rsid w:val="00DA0AA7"/>
    <w:rsid w:val="00DA0B32"/>
    <w:rsid w:val="00DA1198"/>
    <w:rsid w:val="00DA2483"/>
    <w:rsid w:val="00DA3731"/>
    <w:rsid w:val="00DA4455"/>
    <w:rsid w:val="00DB03FB"/>
    <w:rsid w:val="00DB20DD"/>
    <w:rsid w:val="00DB3B43"/>
    <w:rsid w:val="00DB4819"/>
    <w:rsid w:val="00DB6863"/>
    <w:rsid w:val="00DC2337"/>
    <w:rsid w:val="00DC3E74"/>
    <w:rsid w:val="00DC4134"/>
    <w:rsid w:val="00DC4CD7"/>
    <w:rsid w:val="00DC56EF"/>
    <w:rsid w:val="00DC58A1"/>
    <w:rsid w:val="00DC6D20"/>
    <w:rsid w:val="00DD1E47"/>
    <w:rsid w:val="00DD2594"/>
    <w:rsid w:val="00DD3B2D"/>
    <w:rsid w:val="00DD49E9"/>
    <w:rsid w:val="00DD4E38"/>
    <w:rsid w:val="00DD536D"/>
    <w:rsid w:val="00DD6FFE"/>
    <w:rsid w:val="00DE004B"/>
    <w:rsid w:val="00DE03E4"/>
    <w:rsid w:val="00DE1D46"/>
    <w:rsid w:val="00DE2257"/>
    <w:rsid w:val="00DE608F"/>
    <w:rsid w:val="00DF0D6B"/>
    <w:rsid w:val="00DF310C"/>
    <w:rsid w:val="00E01AB5"/>
    <w:rsid w:val="00E03726"/>
    <w:rsid w:val="00E04D2F"/>
    <w:rsid w:val="00E065A3"/>
    <w:rsid w:val="00E06D5C"/>
    <w:rsid w:val="00E1145F"/>
    <w:rsid w:val="00E1243A"/>
    <w:rsid w:val="00E218F9"/>
    <w:rsid w:val="00E22DCF"/>
    <w:rsid w:val="00E22E54"/>
    <w:rsid w:val="00E23F68"/>
    <w:rsid w:val="00E24C44"/>
    <w:rsid w:val="00E26D25"/>
    <w:rsid w:val="00E272B6"/>
    <w:rsid w:val="00E2732C"/>
    <w:rsid w:val="00E30BAF"/>
    <w:rsid w:val="00E32258"/>
    <w:rsid w:val="00E37FCB"/>
    <w:rsid w:val="00E41A73"/>
    <w:rsid w:val="00E41A9D"/>
    <w:rsid w:val="00E44813"/>
    <w:rsid w:val="00E46D32"/>
    <w:rsid w:val="00E471D1"/>
    <w:rsid w:val="00E47315"/>
    <w:rsid w:val="00E47A9E"/>
    <w:rsid w:val="00E5082B"/>
    <w:rsid w:val="00E51405"/>
    <w:rsid w:val="00E5163B"/>
    <w:rsid w:val="00E52D9C"/>
    <w:rsid w:val="00E53308"/>
    <w:rsid w:val="00E57019"/>
    <w:rsid w:val="00E605BB"/>
    <w:rsid w:val="00E609F7"/>
    <w:rsid w:val="00E62C46"/>
    <w:rsid w:val="00E6462C"/>
    <w:rsid w:val="00E64F09"/>
    <w:rsid w:val="00E6693D"/>
    <w:rsid w:val="00E67542"/>
    <w:rsid w:val="00E71699"/>
    <w:rsid w:val="00E71A71"/>
    <w:rsid w:val="00E75B0B"/>
    <w:rsid w:val="00E76430"/>
    <w:rsid w:val="00E801E9"/>
    <w:rsid w:val="00E80B0E"/>
    <w:rsid w:val="00E81302"/>
    <w:rsid w:val="00E8180D"/>
    <w:rsid w:val="00E8189F"/>
    <w:rsid w:val="00E83CE8"/>
    <w:rsid w:val="00E84798"/>
    <w:rsid w:val="00E84AF2"/>
    <w:rsid w:val="00E85298"/>
    <w:rsid w:val="00E86A62"/>
    <w:rsid w:val="00E924DB"/>
    <w:rsid w:val="00E9308E"/>
    <w:rsid w:val="00E93155"/>
    <w:rsid w:val="00E93E28"/>
    <w:rsid w:val="00EA0119"/>
    <w:rsid w:val="00EA0B34"/>
    <w:rsid w:val="00EA1215"/>
    <w:rsid w:val="00EB222E"/>
    <w:rsid w:val="00EB5833"/>
    <w:rsid w:val="00EB58FB"/>
    <w:rsid w:val="00EB596E"/>
    <w:rsid w:val="00EB5F19"/>
    <w:rsid w:val="00EB6C2F"/>
    <w:rsid w:val="00EB74EA"/>
    <w:rsid w:val="00EB7BF2"/>
    <w:rsid w:val="00EC04F7"/>
    <w:rsid w:val="00EC093D"/>
    <w:rsid w:val="00EC23E6"/>
    <w:rsid w:val="00EC4792"/>
    <w:rsid w:val="00EC4ADC"/>
    <w:rsid w:val="00EC50F1"/>
    <w:rsid w:val="00EC5BD8"/>
    <w:rsid w:val="00ED13CC"/>
    <w:rsid w:val="00ED1991"/>
    <w:rsid w:val="00ED29A3"/>
    <w:rsid w:val="00ED301B"/>
    <w:rsid w:val="00EE17FC"/>
    <w:rsid w:val="00EE2AFA"/>
    <w:rsid w:val="00EE2C75"/>
    <w:rsid w:val="00EE2E9B"/>
    <w:rsid w:val="00EE4FEF"/>
    <w:rsid w:val="00EE675E"/>
    <w:rsid w:val="00EE71CE"/>
    <w:rsid w:val="00EF03AC"/>
    <w:rsid w:val="00EF4FBA"/>
    <w:rsid w:val="00EF70EF"/>
    <w:rsid w:val="00EF7F7F"/>
    <w:rsid w:val="00F00B77"/>
    <w:rsid w:val="00F033B4"/>
    <w:rsid w:val="00F03E58"/>
    <w:rsid w:val="00F04628"/>
    <w:rsid w:val="00F0705D"/>
    <w:rsid w:val="00F10B4F"/>
    <w:rsid w:val="00F1129E"/>
    <w:rsid w:val="00F12A5B"/>
    <w:rsid w:val="00F150EE"/>
    <w:rsid w:val="00F20F8A"/>
    <w:rsid w:val="00F220BA"/>
    <w:rsid w:val="00F23165"/>
    <w:rsid w:val="00F2493A"/>
    <w:rsid w:val="00F24FDC"/>
    <w:rsid w:val="00F27066"/>
    <w:rsid w:val="00F303A3"/>
    <w:rsid w:val="00F3348D"/>
    <w:rsid w:val="00F36150"/>
    <w:rsid w:val="00F4037F"/>
    <w:rsid w:val="00F40779"/>
    <w:rsid w:val="00F4079E"/>
    <w:rsid w:val="00F4109C"/>
    <w:rsid w:val="00F432E8"/>
    <w:rsid w:val="00F43FAC"/>
    <w:rsid w:val="00F4405B"/>
    <w:rsid w:val="00F440F7"/>
    <w:rsid w:val="00F450AB"/>
    <w:rsid w:val="00F47CF1"/>
    <w:rsid w:val="00F51685"/>
    <w:rsid w:val="00F522EC"/>
    <w:rsid w:val="00F5276E"/>
    <w:rsid w:val="00F56D9E"/>
    <w:rsid w:val="00F60B66"/>
    <w:rsid w:val="00F6122F"/>
    <w:rsid w:val="00F70CA5"/>
    <w:rsid w:val="00F70E36"/>
    <w:rsid w:val="00F717C3"/>
    <w:rsid w:val="00F71A5A"/>
    <w:rsid w:val="00F72D33"/>
    <w:rsid w:val="00F72F3E"/>
    <w:rsid w:val="00F73A3A"/>
    <w:rsid w:val="00F74196"/>
    <w:rsid w:val="00F74639"/>
    <w:rsid w:val="00F754C4"/>
    <w:rsid w:val="00F75B55"/>
    <w:rsid w:val="00F82111"/>
    <w:rsid w:val="00F82638"/>
    <w:rsid w:val="00F83DC6"/>
    <w:rsid w:val="00F85DC9"/>
    <w:rsid w:val="00F86FEF"/>
    <w:rsid w:val="00F875CB"/>
    <w:rsid w:val="00F87F7A"/>
    <w:rsid w:val="00F90771"/>
    <w:rsid w:val="00F913A8"/>
    <w:rsid w:val="00F92552"/>
    <w:rsid w:val="00F92D45"/>
    <w:rsid w:val="00F9420C"/>
    <w:rsid w:val="00F97304"/>
    <w:rsid w:val="00FA15E6"/>
    <w:rsid w:val="00FA16A6"/>
    <w:rsid w:val="00FA2A49"/>
    <w:rsid w:val="00FA3C11"/>
    <w:rsid w:val="00FA4C23"/>
    <w:rsid w:val="00FB127E"/>
    <w:rsid w:val="00FB32FF"/>
    <w:rsid w:val="00FB4839"/>
    <w:rsid w:val="00FB49A2"/>
    <w:rsid w:val="00FB4E7D"/>
    <w:rsid w:val="00FB653B"/>
    <w:rsid w:val="00FB7285"/>
    <w:rsid w:val="00FB75AC"/>
    <w:rsid w:val="00FB791D"/>
    <w:rsid w:val="00FC0D77"/>
    <w:rsid w:val="00FC1A42"/>
    <w:rsid w:val="00FC372C"/>
    <w:rsid w:val="00FC39D3"/>
    <w:rsid w:val="00FC3A7B"/>
    <w:rsid w:val="00FC6300"/>
    <w:rsid w:val="00FC65EB"/>
    <w:rsid w:val="00FC66D7"/>
    <w:rsid w:val="00FC66ED"/>
    <w:rsid w:val="00FD115F"/>
    <w:rsid w:val="00FD4622"/>
    <w:rsid w:val="00FD4A75"/>
    <w:rsid w:val="00FE53DE"/>
    <w:rsid w:val="00FF2943"/>
    <w:rsid w:val="00FF44D2"/>
    <w:rsid w:val="00FF57EF"/>
    <w:rsid w:val="00FF6CB5"/>
    <w:rsid w:val="00FF77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able of figures" w:uiPriority="99"/>
    <w:lsdException w:name="table of authorities" w:uiPriority="99"/>
    <w:lsdException w:name="macro" w:uiPriority="99"/>
    <w:lsdException w:name="toa heading" w:uiPriority="99"/>
    <w:lsdException w:name="Title" w:semiHidden="0" w:unhideWhenUsed="0" w:qFormat="1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Document Map" w:uiPriority="99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99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34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34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99" w:unhideWhenUsed="0" w:qFormat="1"/>
    <w:lsdException w:name="Intense Emphasis" w:semiHidden="0" w:uiPriority="99" w:unhideWhenUsed="0" w:qFormat="1"/>
    <w:lsdException w:name="Subtle Reference" w:semiHidden="0" w:uiPriority="99" w:unhideWhenUsed="0" w:qFormat="1"/>
    <w:lsdException w:name="Intense Reference" w:semiHidden="0" w:uiPriority="99" w:unhideWhenUsed="0" w:qFormat="1"/>
    <w:lsdException w:name="Book Title" w:semiHidden="0" w:uiPriority="99" w:unhideWhenUsed="0" w:qFormat="1"/>
    <w:lsdException w:name="Bibliography" w:uiPriority="37"/>
    <w:lsdException w:name="TOC Heading" w:uiPriority="99" w:qFormat="1"/>
  </w:latentStyles>
  <w:style w:type="paragraph" w:default="1" w:styleId="a9">
    <w:name w:val="Normal"/>
    <w:qFormat/>
    <w:rsid w:val="000A77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2">
    <w:name w:val="heading 1"/>
    <w:aliases w:val="h:1,h:1app,TF-Overskrift 1,H1,H11,R1,Titre 0,.,Название спецификации,GOST_1,Название организации,1,Section,ASFK_1,Загол 1,_EB_1"/>
    <w:next w:val="GOSTNormal"/>
    <w:link w:val="13"/>
    <w:qFormat/>
    <w:rsid w:val="00FB127E"/>
    <w:pPr>
      <w:keepNext/>
      <w:pageBreakBefore/>
      <w:numPr>
        <w:numId w:val="2"/>
      </w:numPr>
      <w:suppressAutoHyphens/>
      <w:spacing w:before="240" w:after="36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paragraph" w:styleId="22">
    <w:name w:val="heading 2"/>
    <w:aliases w:val="Подраздел,2,21,22,211,h:2,h:2app,T2,TF-Overskrit 2,H2,Title2,ITT t2,PA Major Section,TE Heading 2,Livello 2,R2,H21,heading 2+ Indent: Left 0.25 in,título 2,TITRE 2,h2,1st level heading,l2,level 2 no toc,A,2nd level,Titre2,A.B.C.,Table2,GOST_"/>
    <w:basedOn w:val="12"/>
    <w:next w:val="GOSTNormal"/>
    <w:link w:val="23"/>
    <w:qFormat/>
    <w:rsid w:val="001C09BF"/>
    <w:pPr>
      <w:pageBreakBefore w:val="0"/>
      <w:numPr>
        <w:ilvl w:val="1"/>
      </w:numPr>
      <w:spacing w:after="240"/>
      <w:jc w:val="left"/>
      <w:outlineLvl w:val="1"/>
    </w:pPr>
    <w:rPr>
      <w:rFonts w:cs="Arial"/>
      <w:bCs/>
      <w:iCs/>
      <w:caps w:val="0"/>
      <w:sz w:val="28"/>
      <w:szCs w:val="32"/>
    </w:rPr>
  </w:style>
  <w:style w:type="paragraph" w:styleId="32">
    <w:name w:val="heading 3"/>
    <w:aliases w:val="h:3,h,3,31,ITT t3,PA Minor Section,TE Heading,H3,Title3,list,l3,Level 3 Head,heading 3,h3,H31,H32,H33,H34,H35,título 3,subhead,1.,TF-Overskrift 3,Titre3,alltoc,Table3,3heading,Heading 3 - old,orderpara2,l31,32,l32,33,l33,34,l34,35,l35,o,Mino"/>
    <w:basedOn w:val="22"/>
    <w:next w:val="a9"/>
    <w:link w:val="33"/>
    <w:qFormat/>
    <w:rsid w:val="00FB127E"/>
    <w:pPr>
      <w:keepLines/>
      <w:numPr>
        <w:ilvl w:val="2"/>
      </w:numPr>
      <w:outlineLvl w:val="2"/>
    </w:pPr>
    <w:rPr>
      <w:bCs w:val="0"/>
      <w:sz w:val="26"/>
      <w:szCs w:val="26"/>
    </w:rPr>
  </w:style>
  <w:style w:type="paragraph" w:styleId="41">
    <w:name w:val="heading 4"/>
    <w:aliases w:val="h:4,h4,ITT t4,PA Micro Section,TE Heading 4,4,H4,heading 4 + Indent: Left 0.5 in,a.,I4,l4,heading&#10;4,Map Title,heading,Заголовок 4 (Приложение),GOST_4,Sub-Minor,????????? 4 (??????????),heading4,Заголовок 4 (Приложение) Знак Знак,ASFK"/>
    <w:basedOn w:val="32"/>
    <w:next w:val="GOSTNormal"/>
    <w:link w:val="42"/>
    <w:qFormat/>
    <w:rsid w:val="00FB127E"/>
    <w:pPr>
      <w:numPr>
        <w:ilvl w:val="3"/>
      </w:numPr>
      <w:outlineLvl w:val="3"/>
    </w:pPr>
    <w:rPr>
      <w:sz w:val="24"/>
    </w:rPr>
  </w:style>
  <w:style w:type="paragraph" w:styleId="51">
    <w:name w:val="heading 5"/>
    <w:aliases w:val="GOST_5,ITT t5,PA Pico Section,5,Roman list,h5,Roman list1,Roman list2,Roman list11,Roman list3,Roman list12,Roman list21,Roman list111,ASFK_5"/>
    <w:next w:val="GOSTNormal"/>
    <w:link w:val="52"/>
    <w:qFormat/>
    <w:rsid w:val="00FB127E"/>
    <w:pPr>
      <w:keepNext/>
      <w:spacing w:before="240" w:after="120" w:line="240" w:lineRule="auto"/>
      <w:ind w:left="567"/>
      <w:outlineLvl w:val="4"/>
    </w:pPr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9"/>
    <w:next w:val="a9"/>
    <w:link w:val="60"/>
    <w:qFormat/>
    <w:rsid w:val="00FB127E"/>
    <w:pPr>
      <w:numPr>
        <w:ilvl w:val="5"/>
        <w:numId w:val="9"/>
      </w:numPr>
      <w:tabs>
        <w:tab w:val="clear" w:pos="1152"/>
        <w:tab w:val="num" w:pos="360"/>
      </w:tabs>
      <w:spacing w:before="240" w:after="60"/>
      <w:ind w:left="0" w:firstLine="0"/>
      <w:outlineLvl w:val="5"/>
    </w:pPr>
    <w:rPr>
      <w:b/>
      <w:bCs/>
      <w:sz w:val="22"/>
      <w:szCs w:val="22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9"/>
    <w:next w:val="a9"/>
    <w:link w:val="70"/>
    <w:qFormat/>
    <w:rsid w:val="00FB127E"/>
    <w:pPr>
      <w:numPr>
        <w:ilvl w:val="6"/>
        <w:numId w:val="9"/>
      </w:numPr>
      <w:tabs>
        <w:tab w:val="clear" w:pos="1296"/>
        <w:tab w:val="num" w:pos="360"/>
      </w:tabs>
      <w:spacing w:before="240" w:after="60"/>
      <w:ind w:left="0" w:firstLine="0"/>
      <w:outlineLvl w:val="6"/>
    </w:pPr>
  </w:style>
  <w:style w:type="paragraph" w:styleId="8">
    <w:name w:val="heading 8"/>
    <w:basedOn w:val="a9"/>
    <w:next w:val="a9"/>
    <w:link w:val="80"/>
    <w:qFormat/>
    <w:rsid w:val="00FB127E"/>
    <w:pPr>
      <w:numPr>
        <w:ilvl w:val="7"/>
        <w:numId w:val="9"/>
      </w:numPr>
      <w:tabs>
        <w:tab w:val="clear" w:pos="1440"/>
        <w:tab w:val="num" w:pos="360"/>
      </w:tabs>
      <w:spacing w:before="240" w:after="60"/>
      <w:ind w:left="0" w:firstLine="0"/>
      <w:outlineLvl w:val="7"/>
    </w:pPr>
    <w:rPr>
      <w:i/>
      <w:iCs/>
    </w:rPr>
  </w:style>
  <w:style w:type="paragraph" w:styleId="9">
    <w:name w:val="heading 9"/>
    <w:basedOn w:val="a9"/>
    <w:next w:val="a9"/>
    <w:link w:val="90"/>
    <w:qFormat/>
    <w:rsid w:val="00FB127E"/>
    <w:pPr>
      <w:numPr>
        <w:ilvl w:val="8"/>
        <w:numId w:val="9"/>
      </w:numPr>
      <w:tabs>
        <w:tab w:val="clear" w:pos="1584"/>
        <w:tab w:val="num" w:pos="360"/>
      </w:tabs>
      <w:spacing w:before="240" w:after="60"/>
      <w:ind w:left="0" w:firstLine="0"/>
      <w:outlineLvl w:val="8"/>
    </w:pPr>
    <w:rPr>
      <w:rFonts w:ascii="Arial" w:hAnsi="Arial"/>
      <w:sz w:val="22"/>
      <w:szCs w:val="22"/>
    </w:rPr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  <w:style w:type="paragraph" w:styleId="ad">
    <w:name w:val="Normal (Web)"/>
    <w:basedOn w:val="a9"/>
    <w:rsid w:val="00FB127E"/>
  </w:style>
  <w:style w:type="character" w:styleId="ae">
    <w:name w:val="Strong"/>
    <w:basedOn w:val="aa"/>
    <w:qFormat/>
    <w:rsid w:val="00FB127E"/>
    <w:rPr>
      <w:b/>
      <w:bCs/>
    </w:rPr>
  </w:style>
  <w:style w:type="character" w:styleId="af">
    <w:name w:val="Hyperlink"/>
    <w:basedOn w:val="aa"/>
    <w:uiPriority w:val="99"/>
    <w:rsid w:val="00FB127E"/>
    <w:rPr>
      <w:color w:val="0000FF"/>
      <w:u w:val="single"/>
    </w:rPr>
  </w:style>
  <w:style w:type="character" w:customStyle="1" w:styleId="apple-converted-space">
    <w:name w:val="apple-converted-space"/>
    <w:basedOn w:val="aa"/>
    <w:rsid w:val="00386B1F"/>
  </w:style>
  <w:style w:type="paragraph" w:styleId="af0">
    <w:name w:val="header"/>
    <w:basedOn w:val="a9"/>
    <w:link w:val="af1"/>
    <w:uiPriority w:val="99"/>
    <w:rsid w:val="00FB127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a"/>
    <w:link w:val="af0"/>
    <w:uiPriority w:val="99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2">
    <w:name w:val="footer"/>
    <w:basedOn w:val="a9"/>
    <w:link w:val="af3"/>
    <w:uiPriority w:val="99"/>
    <w:rsid w:val="00FB127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a"/>
    <w:link w:val="af2"/>
    <w:uiPriority w:val="99"/>
    <w:rsid w:val="004952C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3">
    <w:name w:val="Заголовок 1 Знак"/>
    <w:aliases w:val="h:1 Знак,h:1app Знак,TF-Overskrift 1 Знак,H1 Знак,H11 Знак,R1 Знак,Titre 0 Знак,. Знак,Название спецификации Знак,GOST_1 Знак,Название организации Знак,1 Знак,Section Знак,ASFK_1 Знак,Загол 1 Знак,_EB_1 Знак"/>
    <w:basedOn w:val="aa"/>
    <w:link w:val="12"/>
    <w:rsid w:val="00CA3E62"/>
    <w:rPr>
      <w:rFonts w:ascii="Times New Roman" w:eastAsia="Times New Roman" w:hAnsi="Times New Roman" w:cs="Times New Roman"/>
      <w:b/>
      <w:caps/>
      <w:sz w:val="32"/>
      <w:szCs w:val="36"/>
      <w:lang w:eastAsia="ru-RU"/>
    </w:rPr>
  </w:style>
  <w:style w:type="character" w:customStyle="1" w:styleId="23">
    <w:name w:val="Заголовок 2 Знак"/>
    <w:aliases w:val="Подраздел Знак,2 Знак,21 Знак,22 Знак,211 Знак,h:2 Знак,h:2app Знак,T2 Знак,TF-Overskrit 2 Знак,H2 Знак,Title2 Знак,ITT t2 Знак,PA Major Section Знак,TE Heading 2 Знак,Livello 2 Знак,R2 Знак,H21 Знак,heading 2+ Indent: Left 0.25 in Знак"/>
    <w:basedOn w:val="aa"/>
    <w:link w:val="22"/>
    <w:rsid w:val="001C09BF"/>
    <w:rPr>
      <w:rFonts w:ascii="Times New Roman" w:eastAsia="Times New Roman" w:hAnsi="Times New Roman" w:cs="Arial"/>
      <w:b/>
      <w:bCs/>
      <w:iCs/>
      <w:sz w:val="28"/>
      <w:szCs w:val="32"/>
      <w:lang w:eastAsia="ru-RU"/>
    </w:rPr>
  </w:style>
  <w:style w:type="character" w:customStyle="1" w:styleId="33">
    <w:name w:val="Заголовок 3 Знак"/>
    <w:aliases w:val="h:3 Знак,h Знак,3 Знак,31 Знак,ITT t3 Знак,PA Minor Section Знак,TE Heading Знак,H3 Знак,Title3 Знак,list Знак,l3 Знак,Level 3 Head Знак,heading 3 Знак,h3 Знак,H31 Знак,H32 Знак,H33 Знак,H34 Знак,H35 Знак,título 3 Знак,subhead Знак"/>
    <w:basedOn w:val="aa"/>
    <w:link w:val="32"/>
    <w:rsid w:val="00CA3E62"/>
    <w:rPr>
      <w:rFonts w:ascii="Times New Roman" w:eastAsia="Times New Roman" w:hAnsi="Times New Roman" w:cs="Arial"/>
      <w:b/>
      <w:iCs/>
      <w:sz w:val="26"/>
      <w:szCs w:val="26"/>
      <w:lang w:eastAsia="ru-RU"/>
    </w:rPr>
  </w:style>
  <w:style w:type="character" w:customStyle="1" w:styleId="42">
    <w:name w:val="Заголовок 4 Знак"/>
    <w:aliases w:val="h:4 Знак,h4 Знак,ITT t4 Знак,PA Micro Section Знак,TE Heading 4 Знак,4 Знак,H4 Знак,heading 4 + Indent: Left 0.5 in Знак,a. Знак,I4 Знак,l4 Знак,heading&#10;4 Знак,Map Title Знак,heading Знак,Заголовок 4 (Приложение) Знак,GOST_4 Знак"/>
    <w:basedOn w:val="aa"/>
    <w:link w:val="41"/>
    <w:rsid w:val="00CA3E62"/>
    <w:rPr>
      <w:rFonts w:ascii="Times New Roman" w:eastAsia="Times New Roman" w:hAnsi="Times New Roman" w:cs="Arial"/>
      <w:b/>
      <w:iCs/>
      <w:sz w:val="24"/>
      <w:szCs w:val="26"/>
      <w:lang w:eastAsia="ru-RU"/>
    </w:rPr>
  </w:style>
  <w:style w:type="paragraph" w:customStyle="1" w:styleId="OTRTableHead">
    <w:name w:val="OTR_Table_Head"/>
    <w:basedOn w:val="a9"/>
    <w:link w:val="OTRTableHead0"/>
    <w:rsid w:val="00CA3E62"/>
    <w:pPr>
      <w:keepNext/>
      <w:spacing w:before="60" w:after="60"/>
      <w:jc w:val="center"/>
    </w:pPr>
    <w:rPr>
      <w:b/>
    </w:rPr>
  </w:style>
  <w:style w:type="paragraph" w:customStyle="1" w:styleId="OTRNormal">
    <w:name w:val="OTR_Normal"/>
    <w:basedOn w:val="a9"/>
    <w:link w:val="OTRNormal0"/>
    <w:qFormat/>
    <w:rsid w:val="00CA3E62"/>
    <w:pPr>
      <w:spacing w:before="60" w:after="120"/>
    </w:pPr>
  </w:style>
  <w:style w:type="character" w:customStyle="1" w:styleId="OTRNormal0">
    <w:name w:val="OTR_Normal Знак"/>
    <w:link w:val="OTRNormal"/>
    <w:rsid w:val="00CA3E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Title">
    <w:name w:val="OTR_Table_Title"/>
    <w:basedOn w:val="a9"/>
    <w:rsid w:val="00CA3E62"/>
    <w:pPr>
      <w:keepNext/>
      <w:tabs>
        <w:tab w:val="num" w:pos="567"/>
        <w:tab w:val="num" w:pos="1260"/>
      </w:tabs>
      <w:spacing w:before="120"/>
      <w:ind w:left="284" w:hanging="284"/>
    </w:pPr>
    <w:rPr>
      <w:b/>
    </w:rPr>
  </w:style>
  <w:style w:type="character" w:customStyle="1" w:styleId="OTRTableHead0">
    <w:name w:val="OTR_Table_Head Знак"/>
    <w:link w:val="OTRTableHead"/>
    <w:rsid w:val="00CA3E6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MaketCode">
    <w:name w:val="OTR_Maket_Code"/>
    <w:basedOn w:val="a9"/>
    <w:rsid w:val="00CA3E62"/>
    <w:pPr>
      <w:spacing w:after="60"/>
    </w:pPr>
    <w:rPr>
      <w:rFonts w:cs="Courier New"/>
      <w:szCs w:val="24"/>
      <w:lang w:val="en-US"/>
    </w:rPr>
  </w:style>
  <w:style w:type="paragraph" w:styleId="af4">
    <w:name w:val="Document Map"/>
    <w:basedOn w:val="a9"/>
    <w:link w:val="af5"/>
    <w:uiPriority w:val="99"/>
    <w:semiHidden/>
    <w:rsid w:val="00FB127E"/>
    <w:pPr>
      <w:shd w:val="clear" w:color="auto" w:fill="000080"/>
    </w:pPr>
    <w:rPr>
      <w:rFonts w:ascii="Tahoma" w:hAnsi="Tahoma" w:cs="Tahoma"/>
      <w:sz w:val="20"/>
    </w:rPr>
  </w:style>
  <w:style w:type="character" w:customStyle="1" w:styleId="af5">
    <w:name w:val="Схема документа Знак"/>
    <w:basedOn w:val="aa"/>
    <w:link w:val="af4"/>
    <w:uiPriority w:val="99"/>
    <w:semiHidden/>
    <w:rsid w:val="00923A71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52">
    <w:name w:val="Заголовок 5 Знак"/>
    <w:aliases w:val="GOST_5 Знак,ITT t5 Знак,PA Pico Section Знак,5 Знак,Roman list Знак,h5 Знак,Roman list1 Знак,Roman list2 Знак,Roman list11 Знак,Roman list3 Знак,Roman list12 Знак,Roman list21 Знак,Roman list111 Знак,ASFK_5 Знак"/>
    <w:basedOn w:val="aa"/>
    <w:link w:val="51"/>
    <w:rsid w:val="00FB127E"/>
    <w:rPr>
      <w:rFonts w:ascii="Times New Roman" w:eastAsia="Times New Roman" w:hAnsi="Times New Roman" w:cs="Times New Roman"/>
      <w:b/>
      <w:bCs/>
      <w:iCs/>
      <w:sz w:val="24"/>
      <w:szCs w:val="26"/>
      <w:lang w:eastAsia="ru-RU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a"/>
    <w:link w:val="6"/>
    <w:rsid w:val="00FB127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a"/>
    <w:link w:val="7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a"/>
    <w:link w:val="8"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character" w:customStyle="1" w:styleId="90">
    <w:name w:val="Заголовок 9 Знак"/>
    <w:basedOn w:val="aa"/>
    <w:link w:val="9"/>
    <w:rsid w:val="00FB127E"/>
    <w:rPr>
      <w:rFonts w:ascii="Arial" w:eastAsia="Times New Roman" w:hAnsi="Arial" w:cs="Times New Roman"/>
      <w:lang w:eastAsia="ru-RU"/>
    </w:rPr>
  </w:style>
  <w:style w:type="paragraph" w:customStyle="1" w:styleId="GOSTFigure">
    <w:name w:val="_GOST_Figure"/>
    <w:next w:val="a9"/>
    <w:rsid w:val="00FB127E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FigName">
    <w:name w:val="_GOST_Fig_Name"/>
    <w:basedOn w:val="GOSTFigure"/>
    <w:next w:val="a9"/>
    <w:rsid w:val="00FB127E"/>
    <w:pPr>
      <w:keepNext w:val="0"/>
      <w:numPr>
        <w:numId w:val="3"/>
      </w:numPr>
      <w:contextualSpacing/>
    </w:pPr>
    <w:rPr>
      <w:b/>
      <w:szCs w:val="24"/>
    </w:rPr>
  </w:style>
  <w:style w:type="paragraph" w:customStyle="1" w:styleId="GOSTheader">
    <w:name w:val="_GOST_header"/>
    <w:rsid w:val="00FB127E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GOSTListmark1">
    <w:name w:val="_GOST_List_mark1"/>
    <w:rsid w:val="00FB127E"/>
    <w:pPr>
      <w:numPr>
        <w:numId w:val="19"/>
      </w:numPr>
      <w:tabs>
        <w:tab w:val="clear" w:pos="851"/>
        <w:tab w:val="num" w:pos="360"/>
      </w:tabs>
      <w:spacing w:after="0" w:line="240" w:lineRule="auto"/>
      <w:ind w:left="0" w:firstLine="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2">
    <w:name w:val="_GOST_List_mark2"/>
    <w:rsid w:val="00FB127E"/>
    <w:pPr>
      <w:numPr>
        <w:numId w:val="20"/>
      </w:num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GOSTListmark3">
    <w:name w:val="_GOST_List_mark3"/>
    <w:basedOn w:val="a9"/>
    <w:rsid w:val="00FB127E"/>
    <w:pPr>
      <w:numPr>
        <w:numId w:val="21"/>
      </w:numPr>
    </w:pPr>
    <w:rPr>
      <w:snapToGrid w:val="0"/>
    </w:rPr>
  </w:style>
  <w:style w:type="paragraph" w:customStyle="1" w:styleId="GOSTListmark4">
    <w:name w:val="_GOST_List_mark4"/>
    <w:basedOn w:val="a9"/>
    <w:rsid w:val="00FB127E"/>
    <w:pPr>
      <w:numPr>
        <w:numId w:val="22"/>
      </w:numPr>
    </w:pPr>
  </w:style>
  <w:style w:type="paragraph" w:customStyle="1" w:styleId="GOSTListnote">
    <w:name w:val="_GOST_List_note"/>
    <w:basedOn w:val="GOSTListmark3"/>
    <w:rsid w:val="00FB127E"/>
    <w:pPr>
      <w:numPr>
        <w:numId w:val="0"/>
      </w:numPr>
      <w:ind w:firstLine="567"/>
    </w:pPr>
    <w:rPr>
      <w:snapToGrid/>
    </w:rPr>
  </w:style>
  <w:style w:type="paragraph" w:customStyle="1" w:styleId="GOSTListnormal18">
    <w:name w:val="_GOST_List_normal_1.8"/>
    <w:basedOn w:val="GOSTListnormal28"/>
    <w:rsid w:val="00FB127E"/>
    <w:pPr>
      <w:tabs>
        <w:tab w:val="clear" w:pos="284"/>
        <w:tab w:val="left" w:pos="1021"/>
      </w:tabs>
      <w:ind w:left="1021"/>
    </w:pPr>
  </w:style>
  <w:style w:type="paragraph" w:customStyle="1" w:styleId="GOSTListnum2">
    <w:name w:val="_GOST_List_num2"/>
    <w:basedOn w:val="GOSTListnum"/>
    <w:rsid w:val="00FB127E"/>
    <w:pPr>
      <w:numPr>
        <w:ilvl w:val="1"/>
      </w:numPr>
    </w:pPr>
    <w:rPr>
      <w:szCs w:val="24"/>
    </w:rPr>
  </w:style>
  <w:style w:type="paragraph" w:customStyle="1" w:styleId="GOSTNameTable">
    <w:name w:val="_GOST_Name_Table"/>
    <w:next w:val="GOSTNormal"/>
    <w:rsid w:val="00FB127E"/>
    <w:pPr>
      <w:keepNext/>
      <w:spacing w:before="240" w:after="12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GOSTNormal">
    <w:name w:val="_GOST_Normal"/>
    <w:link w:val="GOSTNormal0"/>
    <w:rsid w:val="00FB127E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rmalWithout">
    <w:name w:val="_GOST_Normal_Without"/>
    <w:basedOn w:val="GOSTNormal"/>
    <w:next w:val="GOSTNormal"/>
    <w:rsid w:val="00FB127E"/>
    <w:pPr>
      <w:keepNext/>
    </w:pPr>
  </w:style>
  <w:style w:type="paragraph" w:customStyle="1" w:styleId="GOSTNote">
    <w:name w:val="_GOST_Note"/>
    <w:link w:val="GOSTNote0"/>
    <w:rsid w:val="00FB127E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NoteContinue">
    <w:name w:val="_GOST_Note_Continue"/>
    <w:basedOn w:val="GOSTNote"/>
    <w:rsid w:val="00FB127E"/>
    <w:pPr>
      <w:ind w:firstLine="0"/>
    </w:pPr>
  </w:style>
  <w:style w:type="paragraph" w:customStyle="1" w:styleId="GOSTReg">
    <w:name w:val="_GOST_Reg"/>
    <w:rsid w:val="00FB127E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paragraph" w:customStyle="1" w:styleId="GOSTScript">
    <w:name w:val="_GOST_Script"/>
    <w:basedOn w:val="a9"/>
    <w:rsid w:val="00FB127E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GOSTSign">
    <w:name w:val="_GOST_Sign"/>
    <w:basedOn w:val="GOSTReg"/>
    <w:rsid w:val="00FB127E"/>
    <w:pPr>
      <w:pageBreakBefore w:val="0"/>
      <w:outlineLvl w:val="9"/>
    </w:pPr>
  </w:style>
  <w:style w:type="character" w:customStyle="1" w:styleId="GOSTSymBold">
    <w:name w:val="_GOST_Sym_Bold"/>
    <w:basedOn w:val="aa"/>
    <w:rsid w:val="00FB127E"/>
    <w:rPr>
      <w:b/>
    </w:rPr>
  </w:style>
  <w:style w:type="character" w:customStyle="1" w:styleId="GOSTSymBoldItalic">
    <w:name w:val="_GOST_Sym_Bold_Italic"/>
    <w:rsid w:val="00FB127E"/>
    <w:rPr>
      <w:b/>
      <w:i/>
    </w:rPr>
  </w:style>
  <w:style w:type="character" w:customStyle="1" w:styleId="GOSTSymItalic">
    <w:name w:val="_GOST_Sym_Italic"/>
    <w:rsid w:val="00FB127E"/>
    <w:rPr>
      <w:i/>
    </w:rPr>
  </w:style>
  <w:style w:type="table" w:customStyle="1" w:styleId="GOSTTable">
    <w:name w:val="_GOST_Table"/>
    <w:basedOn w:val="ab"/>
    <w:rsid w:val="00FB127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" w:type="dxa"/>
        <w:right w:w="6" w:type="dxa"/>
      </w:tblCellMar>
    </w:tblPr>
    <w:tblStylePr w:type="firstRow">
      <w:pPr>
        <w:wordWrap/>
        <w:spacing w:beforeLines="0" w:beforeAutospacing="0" w:afterLines="0" w:afterAutospacing="0" w:line="240" w:lineRule="auto"/>
        <w:ind w:leftChars="0" w:left="0" w:rightChars="0" w:right="0" w:firstLineChars="0" w:firstLine="0"/>
        <w:jc w:val="center"/>
        <w:outlineLvl w:val="9"/>
      </w:pPr>
      <w:rPr>
        <w:rFonts w:ascii="Times New Roman" w:hAnsi="Times New Roman"/>
        <w:b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E6E6E6"/>
        <w:vAlign w:val="center"/>
      </w:tcPr>
    </w:tblStylePr>
    <w:tblStylePr w:type="band1Horz">
      <w:pPr>
        <w:wordWrap/>
        <w:spacing w:beforeLines="0" w:beforeAutospacing="0" w:afterLines="0" w:afterAutospacing="0" w:line="240" w:lineRule="auto"/>
        <w:ind w:leftChars="0" w:left="57" w:rightChars="0" w:right="57" w:firstLineChars="0" w:firstLine="0"/>
        <w:jc w:val="left"/>
        <w:outlineLvl w:val="9"/>
      </w:pPr>
      <w:rPr>
        <w:rFonts w:ascii="Times New Roman" w:hAnsi="Times New Roman"/>
        <w:sz w:val="24"/>
      </w:rPr>
    </w:tblStylePr>
    <w:tblStylePr w:type="band2Horz">
      <w:pPr>
        <w:wordWrap/>
        <w:spacing w:beforeLines="0" w:beforeAutospacing="0" w:afterLines="0" w:afterAutospacing="0"/>
        <w:ind w:leftChars="0" w:left="57" w:rightChars="0" w:right="57" w:firstLineChars="0" w:firstLine="0"/>
        <w:contextualSpacing w:val="0"/>
        <w:jc w:val="left"/>
        <w:outlineLvl w:val="9"/>
      </w:pPr>
      <w:rPr>
        <w:rFonts w:ascii="Times New Roman" w:hAnsi="Times New Roman"/>
        <w:sz w:val="24"/>
      </w:rPr>
    </w:tblStylePr>
  </w:style>
  <w:style w:type="paragraph" w:customStyle="1" w:styleId="GOSTTablenorm">
    <w:name w:val="_GOST_Table_norm"/>
    <w:link w:val="GOSTTablenorm0"/>
    <w:qFormat/>
    <w:rsid w:val="00820A47"/>
    <w:pPr>
      <w:spacing w:before="60" w:after="60" w:line="240" w:lineRule="auto"/>
      <w:contextualSpacing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Head">
    <w:name w:val="_GOST_Table_Head"/>
    <w:basedOn w:val="GOSTTablenorm"/>
    <w:rsid w:val="00820A47"/>
    <w:pPr>
      <w:keepNext/>
      <w:suppressAutoHyphens/>
      <w:jc w:val="center"/>
    </w:pPr>
    <w:rPr>
      <w:bCs/>
    </w:rPr>
  </w:style>
  <w:style w:type="paragraph" w:customStyle="1" w:styleId="GOSTTableListMark">
    <w:name w:val="_GOST_Table_List_Mark"/>
    <w:rsid w:val="00FB127E"/>
    <w:pPr>
      <w:numPr>
        <w:numId w:val="72"/>
      </w:numPr>
      <w:tabs>
        <w:tab w:val="left" w:pos="170"/>
      </w:tabs>
      <w:spacing w:before="60" w:after="60" w:line="240" w:lineRule="auto"/>
      <w:ind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GOSTTableListNum">
    <w:name w:val="_GOST_Table_List_Num"/>
    <w:basedOn w:val="a9"/>
    <w:rsid w:val="00FB127E"/>
    <w:pPr>
      <w:numPr>
        <w:numId w:val="24"/>
      </w:numPr>
      <w:spacing w:before="60" w:after="60"/>
      <w:ind w:right="57"/>
      <w:contextualSpacing/>
      <w:jc w:val="left"/>
    </w:pPr>
    <w:rPr>
      <w:sz w:val="22"/>
      <w:szCs w:val="22"/>
    </w:rPr>
  </w:style>
  <w:style w:type="paragraph" w:customStyle="1" w:styleId="GOSTTableNum">
    <w:name w:val="_GOST_Table_Num"/>
    <w:basedOn w:val="a9"/>
    <w:rsid w:val="00FB127E"/>
    <w:pPr>
      <w:numPr>
        <w:numId w:val="25"/>
      </w:numPr>
      <w:spacing w:before="60" w:after="60"/>
    </w:pPr>
    <w:rPr>
      <w:rFonts w:cs="Arial"/>
      <w:sz w:val="22"/>
    </w:rPr>
  </w:style>
  <w:style w:type="paragraph" w:customStyle="1" w:styleId="GOSTTitul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00">
    <w:name w:val="_GOST_TITUL_0"/>
    <w:rsid w:val="00FB127E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GOSTTitul1">
    <w:name w:val="_GOST_Titul_1"/>
    <w:rsid w:val="00FB127E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rsid w:val="00FB127E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GOSTTitulnamedoc">
    <w:name w:val="_GOST_Titul_name_doc"/>
    <w:rsid w:val="00FB127E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7">
    <w:name w:val="Заг_Приложение"/>
    <w:basedOn w:val="12"/>
    <w:next w:val="GOSTNormal"/>
    <w:rsid w:val="00FB127E"/>
    <w:pPr>
      <w:numPr>
        <w:numId w:val="4"/>
      </w:numPr>
    </w:pPr>
  </w:style>
  <w:style w:type="paragraph" w:customStyle="1" w:styleId="24">
    <w:name w:val="Заг_2_Приложение"/>
    <w:basedOn w:val="a7"/>
    <w:next w:val="GOSTNormal"/>
    <w:link w:val="25"/>
    <w:uiPriority w:val="99"/>
    <w:rsid w:val="00FB127E"/>
    <w:pPr>
      <w:pageBreakBefore w:val="0"/>
      <w:numPr>
        <w:numId w:val="0"/>
      </w:numPr>
      <w:spacing w:after="240"/>
      <w:ind w:left="454" w:hanging="454"/>
      <w:jc w:val="left"/>
    </w:pPr>
    <w:rPr>
      <w:caps w:val="0"/>
    </w:rPr>
  </w:style>
  <w:style w:type="character" w:customStyle="1" w:styleId="25">
    <w:name w:val="Заг_2_Приложение Знак"/>
    <w:basedOn w:val="aa"/>
    <w:link w:val="24"/>
    <w:uiPriority w:val="99"/>
    <w:rsid w:val="00FB127E"/>
    <w:rPr>
      <w:rFonts w:ascii="Times New Roman" w:eastAsia="Times New Roman" w:hAnsi="Times New Roman" w:cs="Times New Roman"/>
      <w:b/>
      <w:sz w:val="32"/>
      <w:szCs w:val="36"/>
      <w:lang w:eastAsia="ru-RU"/>
    </w:rPr>
  </w:style>
  <w:style w:type="paragraph" w:customStyle="1" w:styleId="34">
    <w:name w:val="Заг_3_Приложение"/>
    <w:basedOn w:val="a9"/>
    <w:uiPriority w:val="99"/>
    <w:rsid w:val="00B73111"/>
    <w:pPr>
      <w:keepNext/>
      <w:spacing w:before="240" w:after="240"/>
      <w:ind w:left="680" w:hanging="680"/>
      <w:contextualSpacing/>
      <w:outlineLvl w:val="1"/>
    </w:pPr>
    <w:rPr>
      <w:rFonts w:cs="Arial"/>
      <w:b/>
      <w:bCs/>
      <w:iCs/>
      <w:sz w:val="28"/>
      <w:szCs w:val="28"/>
    </w:rPr>
  </w:style>
  <w:style w:type="paragraph" w:styleId="af6">
    <w:name w:val="caption"/>
    <w:aliases w:val="Назв. Таблицы"/>
    <w:basedOn w:val="a9"/>
    <w:next w:val="a9"/>
    <w:uiPriority w:val="35"/>
    <w:qFormat/>
    <w:rsid w:val="00FB127E"/>
    <w:rPr>
      <w:b/>
      <w:bCs/>
      <w:sz w:val="20"/>
    </w:rPr>
  </w:style>
  <w:style w:type="paragraph" w:styleId="14">
    <w:name w:val="toc 1"/>
    <w:uiPriority w:val="39"/>
    <w:rsid w:val="00FB127E"/>
    <w:pPr>
      <w:tabs>
        <w:tab w:val="left" w:pos="454"/>
        <w:tab w:val="right" w:leader="dot" w:pos="9631"/>
      </w:tabs>
      <w:spacing w:before="60" w:after="60" w:line="240" w:lineRule="auto"/>
      <w:ind w:left="454" w:right="567" w:hanging="454"/>
    </w:pPr>
    <w:rPr>
      <w:rFonts w:ascii="Times New Roman" w:eastAsia="Times New Roman" w:hAnsi="Times New Roman" w:cs="Times New Roman"/>
      <w:b/>
      <w:bCs/>
      <w:caps/>
      <w:noProof/>
      <w:sz w:val="24"/>
      <w:szCs w:val="24"/>
      <w:lang w:eastAsia="ru-RU"/>
    </w:rPr>
  </w:style>
  <w:style w:type="paragraph" w:styleId="26">
    <w:name w:val="toc 2"/>
    <w:basedOn w:val="14"/>
    <w:uiPriority w:val="39"/>
    <w:qFormat/>
    <w:rsid w:val="00FB127E"/>
    <w:pPr>
      <w:tabs>
        <w:tab w:val="clear" w:pos="454"/>
        <w:tab w:val="left" w:pos="851"/>
      </w:tabs>
      <w:ind w:left="851" w:hanging="567"/>
      <w:contextualSpacing/>
    </w:pPr>
    <w:rPr>
      <w:b w:val="0"/>
      <w:caps w:val="0"/>
    </w:rPr>
  </w:style>
  <w:style w:type="paragraph" w:styleId="35">
    <w:name w:val="toc 3"/>
    <w:basedOn w:val="26"/>
    <w:uiPriority w:val="39"/>
    <w:rsid w:val="00FB127E"/>
    <w:pPr>
      <w:tabs>
        <w:tab w:val="clear" w:pos="851"/>
        <w:tab w:val="left" w:pos="1418"/>
      </w:tabs>
      <w:ind w:left="1418" w:hanging="851"/>
    </w:pPr>
    <w:rPr>
      <w:iCs/>
    </w:rPr>
  </w:style>
  <w:style w:type="paragraph" w:styleId="af7">
    <w:name w:val="Body Text Indent"/>
    <w:basedOn w:val="a9"/>
    <w:next w:val="a9"/>
    <w:link w:val="af8"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character" w:customStyle="1" w:styleId="af8">
    <w:name w:val="Основной текст с отступом Знак"/>
    <w:basedOn w:val="aa"/>
    <w:link w:val="af7"/>
    <w:semiHidden/>
    <w:rsid w:val="00FB127E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27">
    <w:name w:val="Body Text Indent 2"/>
    <w:basedOn w:val="a9"/>
    <w:link w:val="28"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b/>
      <w:snapToGrid w:val="0"/>
      <w:sz w:val="20"/>
    </w:rPr>
  </w:style>
  <w:style w:type="character" w:customStyle="1" w:styleId="28">
    <w:name w:val="Основной текст с отступом 2 Знак"/>
    <w:basedOn w:val="aa"/>
    <w:link w:val="27"/>
    <w:semiHidden/>
    <w:rsid w:val="00FB127E"/>
    <w:rPr>
      <w:rFonts w:ascii="Times New Roman" w:eastAsia="Times New Roman" w:hAnsi="Times New Roman" w:cs="Times New Roman"/>
      <w:b/>
      <w:snapToGrid w:val="0"/>
      <w:sz w:val="20"/>
      <w:szCs w:val="20"/>
      <w:lang w:eastAsia="ru-RU"/>
    </w:rPr>
  </w:style>
  <w:style w:type="paragraph" w:styleId="43">
    <w:name w:val="toc 4"/>
    <w:basedOn w:val="a9"/>
    <w:next w:val="a9"/>
    <w:uiPriority w:val="39"/>
    <w:rsid w:val="00FB127E"/>
    <w:pPr>
      <w:tabs>
        <w:tab w:val="left" w:pos="1871"/>
        <w:tab w:val="right" w:leader="dot" w:pos="9630"/>
      </w:tabs>
      <w:ind w:left="1872" w:right="567" w:hanging="1021"/>
    </w:pPr>
  </w:style>
  <w:style w:type="paragraph" w:styleId="36">
    <w:name w:val="Body Text 3"/>
    <w:basedOn w:val="a9"/>
    <w:link w:val="37"/>
    <w:semiHidden/>
    <w:rsid w:val="00FB127E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a"/>
    <w:link w:val="36"/>
    <w:semiHidden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GOSTListnormal1">
    <w:name w:val="_GOST_List_normal_1"/>
    <w:rsid w:val="00B73111"/>
    <w:pPr>
      <w:tabs>
        <w:tab w:val="left" w:pos="284"/>
      </w:tabs>
      <w:spacing w:before="120" w:after="120" w:line="240" w:lineRule="auto"/>
      <w:ind w:left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numbering" w:styleId="111111">
    <w:name w:val="Outline List 2"/>
    <w:basedOn w:val="ac"/>
    <w:rsid w:val="00FB127E"/>
    <w:pPr>
      <w:numPr>
        <w:numId w:val="5"/>
      </w:numPr>
    </w:pPr>
  </w:style>
  <w:style w:type="numbering" w:styleId="1ai">
    <w:name w:val="Outline List 1"/>
    <w:basedOn w:val="ac"/>
    <w:rsid w:val="00FB127E"/>
    <w:pPr>
      <w:numPr>
        <w:numId w:val="6"/>
      </w:numPr>
    </w:pPr>
  </w:style>
  <w:style w:type="paragraph" w:styleId="af9">
    <w:name w:val="Balloon Text"/>
    <w:basedOn w:val="a9"/>
    <w:link w:val="afa"/>
    <w:uiPriority w:val="99"/>
    <w:semiHidden/>
    <w:rsid w:val="00FB127E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a"/>
    <w:link w:val="af9"/>
    <w:uiPriority w:val="99"/>
    <w:semiHidden/>
    <w:rsid w:val="00FB127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GOSTListnormal28">
    <w:name w:val="_GOST_List_normal_2.8"/>
    <w:basedOn w:val="GOSTListnormal1"/>
    <w:rsid w:val="00FB127E"/>
    <w:pPr>
      <w:ind w:left="1134"/>
    </w:pPr>
  </w:style>
  <w:style w:type="paragraph" w:styleId="afb">
    <w:name w:val="annotation text"/>
    <w:basedOn w:val="a9"/>
    <w:link w:val="afc"/>
    <w:rsid w:val="00FB127E"/>
    <w:rPr>
      <w:sz w:val="20"/>
    </w:rPr>
  </w:style>
  <w:style w:type="character" w:customStyle="1" w:styleId="afc">
    <w:name w:val="Текст примечания Знак"/>
    <w:basedOn w:val="aa"/>
    <w:link w:val="afb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annotation subject"/>
    <w:basedOn w:val="afb"/>
    <w:next w:val="afb"/>
    <w:link w:val="afe"/>
    <w:semiHidden/>
    <w:rsid w:val="00FB127E"/>
    <w:rPr>
      <w:b/>
      <w:bCs/>
    </w:rPr>
  </w:style>
  <w:style w:type="character" w:customStyle="1" w:styleId="afe">
    <w:name w:val="Тема примечания Знак"/>
    <w:basedOn w:val="afc"/>
    <w:link w:val="afd"/>
    <w:semiHidden/>
    <w:rsid w:val="00FB127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53">
    <w:name w:val="toc 5"/>
    <w:basedOn w:val="a9"/>
    <w:next w:val="a9"/>
    <w:autoRedefine/>
    <w:uiPriority w:val="39"/>
    <w:rsid w:val="00FB127E"/>
    <w:pPr>
      <w:ind w:left="960"/>
      <w:jc w:val="left"/>
    </w:pPr>
    <w:rPr>
      <w:sz w:val="18"/>
      <w:szCs w:val="18"/>
    </w:rPr>
  </w:style>
  <w:style w:type="paragraph" w:styleId="61">
    <w:name w:val="toc 6"/>
    <w:basedOn w:val="a9"/>
    <w:next w:val="a9"/>
    <w:autoRedefine/>
    <w:uiPriority w:val="39"/>
    <w:rsid w:val="00FB127E"/>
    <w:pPr>
      <w:ind w:left="1200"/>
      <w:jc w:val="left"/>
    </w:pPr>
    <w:rPr>
      <w:sz w:val="18"/>
      <w:szCs w:val="18"/>
    </w:rPr>
  </w:style>
  <w:style w:type="paragraph" w:styleId="71">
    <w:name w:val="toc 7"/>
    <w:basedOn w:val="a9"/>
    <w:next w:val="a9"/>
    <w:autoRedefine/>
    <w:uiPriority w:val="39"/>
    <w:rsid w:val="00FB127E"/>
    <w:pPr>
      <w:ind w:left="1440"/>
      <w:jc w:val="left"/>
    </w:pPr>
    <w:rPr>
      <w:sz w:val="18"/>
      <w:szCs w:val="18"/>
    </w:rPr>
  </w:style>
  <w:style w:type="paragraph" w:styleId="81">
    <w:name w:val="toc 8"/>
    <w:basedOn w:val="a9"/>
    <w:next w:val="a9"/>
    <w:autoRedefine/>
    <w:uiPriority w:val="39"/>
    <w:rsid w:val="00FB127E"/>
    <w:pPr>
      <w:ind w:left="1680"/>
      <w:jc w:val="left"/>
    </w:pPr>
    <w:rPr>
      <w:sz w:val="18"/>
      <w:szCs w:val="18"/>
    </w:rPr>
  </w:style>
  <w:style w:type="paragraph" w:styleId="91">
    <w:name w:val="toc 9"/>
    <w:basedOn w:val="a9"/>
    <w:next w:val="a9"/>
    <w:autoRedefine/>
    <w:uiPriority w:val="39"/>
    <w:rsid w:val="00FB127E"/>
    <w:pPr>
      <w:ind w:left="1920"/>
      <w:jc w:val="left"/>
    </w:pPr>
    <w:rPr>
      <w:sz w:val="18"/>
      <w:szCs w:val="18"/>
    </w:rPr>
  </w:style>
  <w:style w:type="character" w:styleId="aff">
    <w:name w:val="footnote reference"/>
    <w:basedOn w:val="aa"/>
    <w:rsid w:val="00FB127E"/>
    <w:rPr>
      <w:vertAlign w:val="superscript"/>
    </w:rPr>
  </w:style>
  <w:style w:type="paragraph" w:styleId="aff0">
    <w:name w:val="footnote text"/>
    <w:aliases w:val="Footnote Text Char Знак Знак,Footnote Text Char Знак,Footnote Text Char Знак Знак Знак Знак,single space,ft,Fußnotenstandard,Fußnotentext1,footnote text,Знак2,Footnote Text Char Знак Знак Знак Знак Char Char"/>
    <w:link w:val="aff1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1">
    <w:name w:val="Текст сноски Знак"/>
    <w:aliases w:val="Footnote Text Char Знак Знак Знак,Footnote Text Char Знак Знак1,Footnote Text Char Знак Знак Знак Знак Знак,single space Знак,ft Знак,Fußnotenstandard Знак,Fußnotentext1 Знак,footnote text Знак,Знак2 Знак"/>
    <w:basedOn w:val="aa"/>
    <w:link w:val="aff0"/>
    <w:rsid w:val="00FB12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4">
    <w:name w:val="List 4"/>
    <w:basedOn w:val="a9"/>
    <w:semiHidden/>
    <w:rsid w:val="00FB127E"/>
    <w:pPr>
      <w:ind w:left="1132" w:hanging="283"/>
    </w:pPr>
  </w:style>
  <w:style w:type="paragraph" w:styleId="2a">
    <w:name w:val="Body Text 2"/>
    <w:basedOn w:val="a9"/>
    <w:link w:val="2b"/>
    <w:semiHidden/>
    <w:rsid w:val="00FB127E"/>
    <w:pPr>
      <w:spacing w:after="120" w:line="480" w:lineRule="auto"/>
    </w:pPr>
  </w:style>
  <w:style w:type="character" w:customStyle="1" w:styleId="2b">
    <w:name w:val="Основной текст 2 Знак"/>
    <w:basedOn w:val="aa"/>
    <w:link w:val="2a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8">
    <w:name w:val="Body Text Indent 3"/>
    <w:basedOn w:val="a9"/>
    <w:link w:val="39"/>
    <w:semiHidden/>
    <w:rsid w:val="00FB127E"/>
    <w:pPr>
      <w:spacing w:after="120"/>
      <w:ind w:left="283"/>
    </w:pPr>
    <w:rPr>
      <w:sz w:val="16"/>
      <w:szCs w:val="16"/>
    </w:rPr>
  </w:style>
  <w:style w:type="character" w:customStyle="1" w:styleId="39">
    <w:name w:val="Основной текст с отступом 3 Знак"/>
    <w:basedOn w:val="aa"/>
    <w:link w:val="38"/>
    <w:semiHidden/>
    <w:rsid w:val="00FB127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ff2">
    <w:name w:val="FollowedHyperlink"/>
    <w:basedOn w:val="aa"/>
    <w:semiHidden/>
    <w:rsid w:val="00FB127E"/>
    <w:rPr>
      <w:color w:val="800080"/>
      <w:u w:val="single"/>
    </w:rPr>
  </w:style>
  <w:style w:type="character" w:styleId="HTML">
    <w:name w:val="HTML Variable"/>
    <w:basedOn w:val="aa"/>
    <w:semiHidden/>
    <w:rsid w:val="00FB127E"/>
    <w:rPr>
      <w:i/>
      <w:iCs/>
    </w:rPr>
  </w:style>
  <w:style w:type="character" w:styleId="HTML0">
    <w:name w:val="HTML Typewriter"/>
    <w:basedOn w:val="aa"/>
    <w:semiHidden/>
    <w:rsid w:val="00FB127E"/>
    <w:rPr>
      <w:rFonts w:ascii="Courier New" w:hAnsi="Courier New" w:cs="Courier New"/>
      <w:sz w:val="20"/>
      <w:szCs w:val="20"/>
    </w:rPr>
  </w:style>
  <w:style w:type="paragraph" w:styleId="aff3">
    <w:name w:val="Subtitle"/>
    <w:basedOn w:val="a9"/>
    <w:link w:val="aff4"/>
    <w:qFormat/>
    <w:rsid w:val="00FB127E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ff4">
    <w:name w:val="Подзаголовок Знак"/>
    <w:basedOn w:val="aa"/>
    <w:link w:val="aff3"/>
    <w:rsid w:val="00FB127E"/>
    <w:rPr>
      <w:rFonts w:ascii="Arial" w:eastAsia="Times New Roman" w:hAnsi="Arial" w:cs="Arial"/>
      <w:sz w:val="24"/>
      <w:szCs w:val="20"/>
      <w:lang w:eastAsia="ru-RU"/>
    </w:rPr>
  </w:style>
  <w:style w:type="paragraph" w:styleId="aff5">
    <w:name w:val="Salutation"/>
    <w:basedOn w:val="a9"/>
    <w:next w:val="a9"/>
    <w:link w:val="aff6"/>
    <w:semiHidden/>
    <w:rsid w:val="00FB127E"/>
  </w:style>
  <w:style w:type="character" w:customStyle="1" w:styleId="aff6">
    <w:name w:val="Приветствие Знак"/>
    <w:basedOn w:val="aa"/>
    <w:link w:val="aff5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7">
    <w:name w:val="List Continue"/>
    <w:basedOn w:val="a9"/>
    <w:semiHidden/>
    <w:rsid w:val="00FB127E"/>
    <w:pPr>
      <w:spacing w:after="120"/>
      <w:ind w:left="283"/>
    </w:pPr>
  </w:style>
  <w:style w:type="paragraph" w:styleId="2c">
    <w:name w:val="List Continue 2"/>
    <w:basedOn w:val="a9"/>
    <w:semiHidden/>
    <w:rsid w:val="00FB127E"/>
    <w:pPr>
      <w:spacing w:after="120"/>
      <w:ind w:left="566"/>
    </w:pPr>
  </w:style>
  <w:style w:type="paragraph" w:styleId="3a">
    <w:name w:val="List Continue 3"/>
    <w:basedOn w:val="a9"/>
    <w:semiHidden/>
    <w:rsid w:val="00FB127E"/>
    <w:pPr>
      <w:spacing w:after="120"/>
      <w:ind w:left="849"/>
    </w:pPr>
  </w:style>
  <w:style w:type="paragraph" w:styleId="45">
    <w:name w:val="List Continue 4"/>
    <w:basedOn w:val="a9"/>
    <w:semiHidden/>
    <w:rsid w:val="00FB127E"/>
    <w:pPr>
      <w:spacing w:after="120"/>
      <w:ind w:left="1132"/>
    </w:pPr>
  </w:style>
  <w:style w:type="paragraph" w:styleId="54">
    <w:name w:val="List Continue 5"/>
    <w:basedOn w:val="a9"/>
    <w:semiHidden/>
    <w:rsid w:val="00FB127E"/>
    <w:pPr>
      <w:spacing w:after="120"/>
      <w:ind w:left="1415"/>
    </w:pPr>
  </w:style>
  <w:style w:type="table" w:styleId="15">
    <w:name w:val="Table Simple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Simple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6">
    <w:name w:val="Table Grid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Grid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Grid 4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5">
    <w:name w:val="Table Grid 5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2">
    <w:name w:val="Table Grid 6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2">
    <w:name w:val="Table Grid 7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2">
    <w:name w:val="Table Grid 8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8">
    <w:name w:val="Table Contemporary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9">
    <w:name w:val="List"/>
    <w:basedOn w:val="a9"/>
    <w:semiHidden/>
    <w:rsid w:val="00FB127E"/>
    <w:pPr>
      <w:ind w:left="283" w:hanging="283"/>
    </w:pPr>
  </w:style>
  <w:style w:type="paragraph" w:styleId="2f">
    <w:name w:val="List 2"/>
    <w:basedOn w:val="a9"/>
    <w:semiHidden/>
    <w:rsid w:val="00FB127E"/>
    <w:pPr>
      <w:ind w:left="566" w:hanging="283"/>
    </w:pPr>
  </w:style>
  <w:style w:type="paragraph" w:styleId="3d">
    <w:name w:val="List 3"/>
    <w:basedOn w:val="a9"/>
    <w:semiHidden/>
    <w:rsid w:val="00FB127E"/>
    <w:pPr>
      <w:ind w:left="849" w:hanging="283"/>
    </w:pPr>
  </w:style>
  <w:style w:type="paragraph" w:styleId="56">
    <w:name w:val="List 5"/>
    <w:basedOn w:val="a9"/>
    <w:semiHidden/>
    <w:rsid w:val="00FB127E"/>
    <w:pPr>
      <w:ind w:left="1415" w:hanging="283"/>
    </w:pPr>
  </w:style>
  <w:style w:type="table" w:styleId="affa">
    <w:name w:val="Table Professional"/>
    <w:basedOn w:val="ab"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1">
    <w:name w:val="HTML Preformatted"/>
    <w:basedOn w:val="a9"/>
    <w:link w:val="HTML2"/>
    <w:rsid w:val="00FB127E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a"/>
    <w:link w:val="HTML1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numbering" w:styleId="a2">
    <w:name w:val="Outline List 3"/>
    <w:basedOn w:val="ac"/>
    <w:semiHidden/>
    <w:rsid w:val="00FB127E"/>
    <w:pPr>
      <w:numPr>
        <w:numId w:val="17"/>
      </w:numPr>
    </w:pPr>
  </w:style>
  <w:style w:type="table" w:styleId="17">
    <w:name w:val="Table Columns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Columns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olumns 4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-1">
    <w:name w:val="Table List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List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List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b">
    <w:name w:val="Plain Text"/>
    <w:basedOn w:val="a9"/>
    <w:link w:val="affc"/>
    <w:rsid w:val="00FB127E"/>
    <w:rPr>
      <w:rFonts w:ascii="Courier New" w:hAnsi="Courier New" w:cs="Courier New"/>
      <w:sz w:val="20"/>
    </w:rPr>
  </w:style>
  <w:style w:type="character" w:customStyle="1" w:styleId="affc">
    <w:name w:val="Текст Знак"/>
    <w:basedOn w:val="aa"/>
    <w:link w:val="affb"/>
    <w:rsid w:val="00FB127E"/>
    <w:rPr>
      <w:rFonts w:ascii="Courier New" w:eastAsia="Times New Roman" w:hAnsi="Courier New" w:cs="Courier New"/>
      <w:sz w:val="20"/>
      <w:szCs w:val="20"/>
      <w:lang w:eastAsia="ru-RU"/>
    </w:rPr>
  </w:style>
  <w:style w:type="table" w:styleId="affd">
    <w:name w:val="Table Theme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8">
    <w:name w:val="Table Colorful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color w:val="FFFFFF"/>
      <w:sz w:val="20"/>
      <w:szCs w:val="20"/>
      <w:lang w:eastAsia="ru-RU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1">
    <w:name w:val="Table Colorful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e">
    <w:name w:val="Block Text"/>
    <w:basedOn w:val="a9"/>
    <w:semiHidden/>
    <w:rsid w:val="00FB127E"/>
    <w:pPr>
      <w:spacing w:after="120"/>
      <w:ind w:left="1440" w:right="1440"/>
    </w:pPr>
  </w:style>
  <w:style w:type="character" w:styleId="HTML3">
    <w:name w:val="HTML Cite"/>
    <w:basedOn w:val="aa"/>
    <w:semiHidden/>
    <w:rsid w:val="00FB127E"/>
    <w:rPr>
      <w:i/>
      <w:iCs/>
    </w:rPr>
  </w:style>
  <w:style w:type="paragraph" w:styleId="afff">
    <w:name w:val="Message Header"/>
    <w:basedOn w:val="a9"/>
    <w:link w:val="afff0"/>
    <w:semiHidden/>
    <w:rsid w:val="00FB127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afff0">
    <w:name w:val="Шапка Знак"/>
    <w:basedOn w:val="aa"/>
    <w:link w:val="afff"/>
    <w:semiHidden/>
    <w:rsid w:val="00FB127E"/>
    <w:rPr>
      <w:rFonts w:ascii="Arial" w:eastAsia="Times New Roman" w:hAnsi="Arial" w:cs="Arial"/>
      <w:sz w:val="24"/>
      <w:szCs w:val="20"/>
      <w:shd w:val="pct20" w:color="auto" w:fill="auto"/>
      <w:lang w:eastAsia="ru-RU"/>
    </w:rPr>
  </w:style>
  <w:style w:type="paragraph" w:styleId="afff1">
    <w:name w:val="E-mail Signature"/>
    <w:basedOn w:val="a9"/>
    <w:link w:val="afff2"/>
    <w:semiHidden/>
    <w:rsid w:val="00FB127E"/>
  </w:style>
  <w:style w:type="character" w:customStyle="1" w:styleId="afff2">
    <w:name w:val="Электронная подпись Знак"/>
    <w:basedOn w:val="aa"/>
    <w:link w:val="afff1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3">
    <w:name w:val="Signature"/>
    <w:basedOn w:val="a9"/>
    <w:link w:val="afff4"/>
    <w:semiHidden/>
    <w:rsid w:val="00FB127E"/>
    <w:pPr>
      <w:ind w:left="4252"/>
    </w:pPr>
  </w:style>
  <w:style w:type="character" w:customStyle="1" w:styleId="afff4">
    <w:name w:val="Подпись Знак"/>
    <w:basedOn w:val="aa"/>
    <w:link w:val="afff3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9">
    <w:name w:val="index 1"/>
    <w:basedOn w:val="a9"/>
    <w:next w:val="a9"/>
    <w:autoRedefine/>
    <w:semiHidden/>
    <w:rsid w:val="00FB127E"/>
    <w:pPr>
      <w:widowControl w:val="0"/>
      <w:tabs>
        <w:tab w:val="num" w:pos="720"/>
        <w:tab w:val="left" w:pos="1985"/>
        <w:tab w:val="left" w:pos="2127"/>
      </w:tabs>
      <w:spacing w:line="360" w:lineRule="auto"/>
      <w:ind w:left="720" w:hanging="360"/>
    </w:pPr>
    <w:rPr>
      <w:snapToGrid w:val="0"/>
    </w:rPr>
  </w:style>
  <w:style w:type="paragraph" w:styleId="afff5">
    <w:name w:val="index heading"/>
    <w:basedOn w:val="a9"/>
    <w:next w:val="19"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firstLine="425"/>
    </w:pPr>
    <w:rPr>
      <w:snapToGrid w:val="0"/>
      <w:sz w:val="20"/>
    </w:rPr>
  </w:style>
  <w:style w:type="paragraph" w:styleId="2f2">
    <w:name w:val="index 2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400" w:hanging="200"/>
    </w:pPr>
    <w:rPr>
      <w:snapToGrid w:val="0"/>
      <w:sz w:val="20"/>
    </w:rPr>
  </w:style>
  <w:style w:type="paragraph" w:styleId="3f0">
    <w:name w:val="index 3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600" w:hanging="200"/>
    </w:pPr>
    <w:rPr>
      <w:snapToGrid w:val="0"/>
      <w:sz w:val="20"/>
    </w:rPr>
  </w:style>
  <w:style w:type="paragraph" w:styleId="48">
    <w:name w:val="index 4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800" w:hanging="200"/>
    </w:pPr>
    <w:rPr>
      <w:snapToGrid w:val="0"/>
      <w:sz w:val="20"/>
    </w:rPr>
  </w:style>
  <w:style w:type="paragraph" w:styleId="58">
    <w:name w:val="index 5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000" w:hanging="200"/>
    </w:pPr>
    <w:rPr>
      <w:snapToGrid w:val="0"/>
      <w:sz w:val="20"/>
    </w:rPr>
  </w:style>
  <w:style w:type="paragraph" w:styleId="63">
    <w:name w:val="index 6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200" w:hanging="200"/>
    </w:pPr>
    <w:rPr>
      <w:snapToGrid w:val="0"/>
      <w:sz w:val="20"/>
    </w:rPr>
  </w:style>
  <w:style w:type="paragraph" w:styleId="73">
    <w:name w:val="index 7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400" w:hanging="200"/>
    </w:pPr>
    <w:rPr>
      <w:snapToGrid w:val="0"/>
      <w:sz w:val="20"/>
    </w:rPr>
  </w:style>
  <w:style w:type="paragraph" w:styleId="83">
    <w:name w:val="index 8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600" w:hanging="200"/>
    </w:pPr>
    <w:rPr>
      <w:snapToGrid w:val="0"/>
      <w:sz w:val="20"/>
    </w:rPr>
  </w:style>
  <w:style w:type="paragraph" w:styleId="92">
    <w:name w:val="index 9"/>
    <w:basedOn w:val="a9"/>
    <w:next w:val="a9"/>
    <w:autoRedefine/>
    <w:semiHidden/>
    <w:rsid w:val="00FB127E"/>
    <w:pPr>
      <w:widowControl w:val="0"/>
      <w:tabs>
        <w:tab w:val="left" w:pos="1985"/>
        <w:tab w:val="left" w:pos="2127"/>
      </w:tabs>
      <w:spacing w:line="360" w:lineRule="auto"/>
      <w:ind w:left="1800" w:hanging="200"/>
    </w:pPr>
    <w:rPr>
      <w:snapToGrid w:val="0"/>
      <w:sz w:val="20"/>
    </w:rPr>
  </w:style>
  <w:style w:type="paragraph" w:styleId="a0">
    <w:name w:val="List Bullet"/>
    <w:basedOn w:val="a9"/>
    <w:semiHidden/>
    <w:rsid w:val="00FB127E"/>
    <w:pPr>
      <w:numPr>
        <w:numId w:val="7"/>
      </w:numPr>
      <w:ind w:left="0" w:firstLine="0"/>
    </w:pPr>
  </w:style>
  <w:style w:type="paragraph" w:styleId="a">
    <w:name w:val="List Number"/>
    <w:aliases w:val="Нумерованный"/>
    <w:basedOn w:val="a9"/>
    <w:semiHidden/>
    <w:rsid w:val="00FB127E"/>
    <w:pPr>
      <w:numPr>
        <w:numId w:val="8"/>
      </w:numPr>
      <w:ind w:left="0" w:firstLine="0"/>
    </w:pPr>
  </w:style>
  <w:style w:type="paragraph" w:styleId="HTML4">
    <w:name w:val="HTML Address"/>
    <w:basedOn w:val="a9"/>
    <w:link w:val="HTML5"/>
    <w:semiHidden/>
    <w:rsid w:val="00FB127E"/>
    <w:rPr>
      <w:i/>
      <w:iCs/>
    </w:rPr>
  </w:style>
  <w:style w:type="character" w:customStyle="1" w:styleId="HTML5">
    <w:name w:val="Адрес HTML Знак"/>
    <w:basedOn w:val="aa"/>
    <w:link w:val="HTML4"/>
    <w:semiHidden/>
    <w:rsid w:val="00FB127E"/>
    <w:rPr>
      <w:rFonts w:ascii="Times New Roman" w:eastAsia="Times New Roman" w:hAnsi="Times New Roman" w:cs="Times New Roman"/>
      <w:i/>
      <w:iCs/>
      <w:sz w:val="24"/>
      <w:szCs w:val="20"/>
      <w:lang w:eastAsia="ru-RU"/>
    </w:rPr>
  </w:style>
  <w:style w:type="paragraph" w:styleId="afff6">
    <w:name w:val="envelope address"/>
    <w:basedOn w:val="a9"/>
    <w:semiHidden/>
    <w:rsid w:val="00FB127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6">
    <w:name w:val="HTML Acronym"/>
    <w:basedOn w:val="aa"/>
    <w:semiHidden/>
    <w:rsid w:val="00FB127E"/>
  </w:style>
  <w:style w:type="table" w:styleId="-10">
    <w:name w:val="Table Web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Web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Web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7">
    <w:name w:val="Emphasis"/>
    <w:basedOn w:val="aa"/>
    <w:qFormat/>
    <w:rsid w:val="00FB127E"/>
    <w:rPr>
      <w:i/>
      <w:iCs/>
    </w:rPr>
  </w:style>
  <w:style w:type="paragraph" w:styleId="afff8">
    <w:name w:val="Date"/>
    <w:basedOn w:val="a9"/>
    <w:next w:val="a9"/>
    <w:link w:val="afff9"/>
    <w:semiHidden/>
    <w:rsid w:val="00FB127E"/>
  </w:style>
  <w:style w:type="character" w:customStyle="1" w:styleId="afff9">
    <w:name w:val="Дата Знак"/>
    <w:basedOn w:val="aa"/>
    <w:link w:val="afff8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a">
    <w:name w:val="Note Heading"/>
    <w:basedOn w:val="a9"/>
    <w:next w:val="a9"/>
    <w:link w:val="afffb"/>
    <w:semiHidden/>
    <w:rsid w:val="00FB127E"/>
  </w:style>
  <w:style w:type="character" w:customStyle="1" w:styleId="afffb">
    <w:name w:val="Заголовок записки Знак"/>
    <w:basedOn w:val="aa"/>
    <w:link w:val="afffa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fc">
    <w:name w:val="annotation reference"/>
    <w:basedOn w:val="aa"/>
    <w:rsid w:val="00FB127E"/>
    <w:rPr>
      <w:sz w:val="16"/>
      <w:szCs w:val="16"/>
    </w:rPr>
  </w:style>
  <w:style w:type="table" w:styleId="afffd">
    <w:name w:val="Table Elegant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a">
    <w:name w:val="Table Subtle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Subtle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7">
    <w:name w:val="HTML Keyboard"/>
    <w:basedOn w:val="aa"/>
    <w:semiHidden/>
    <w:rsid w:val="00FB127E"/>
    <w:rPr>
      <w:rFonts w:ascii="Courier New" w:hAnsi="Courier New" w:cs="Courier New"/>
      <w:sz w:val="20"/>
      <w:szCs w:val="20"/>
    </w:rPr>
  </w:style>
  <w:style w:type="table" w:styleId="1b">
    <w:name w:val="Table Classic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lassic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Classic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color w:val="000080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9">
    <w:name w:val="Table Classic 4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8">
    <w:name w:val="HTML Code"/>
    <w:basedOn w:val="aa"/>
    <w:semiHidden/>
    <w:rsid w:val="00FB127E"/>
    <w:rPr>
      <w:rFonts w:ascii="Courier New" w:hAnsi="Courier New" w:cs="Courier New"/>
      <w:sz w:val="20"/>
      <w:szCs w:val="20"/>
    </w:rPr>
  </w:style>
  <w:style w:type="paragraph" w:styleId="afffe">
    <w:name w:val="Body Text"/>
    <w:basedOn w:val="a9"/>
    <w:link w:val="affff"/>
    <w:semiHidden/>
    <w:rsid w:val="00FB127E"/>
    <w:pPr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affff">
    <w:name w:val="Основной текст Знак"/>
    <w:basedOn w:val="aa"/>
    <w:link w:val="afff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0">
    <w:name w:val="Body Text First Indent"/>
    <w:basedOn w:val="afffe"/>
    <w:link w:val="affff1"/>
    <w:semiHidden/>
    <w:rsid w:val="00FB127E"/>
    <w:pPr>
      <w:overflowPunct/>
      <w:autoSpaceDE/>
      <w:autoSpaceDN/>
      <w:adjustRightInd/>
      <w:spacing w:after="120"/>
      <w:ind w:firstLine="210"/>
      <w:jc w:val="left"/>
      <w:textAlignment w:val="auto"/>
    </w:pPr>
  </w:style>
  <w:style w:type="character" w:customStyle="1" w:styleId="affff1">
    <w:name w:val="Красная строка Знак"/>
    <w:basedOn w:val="affff"/>
    <w:link w:val="affff0"/>
    <w:semiHidden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f5">
    <w:name w:val="Body Text First Indent 2"/>
    <w:basedOn w:val="af7"/>
    <w:link w:val="2f6"/>
    <w:semiHidden/>
    <w:rsid w:val="00FB127E"/>
    <w:pPr>
      <w:widowControl/>
      <w:tabs>
        <w:tab w:val="clear" w:pos="1985"/>
        <w:tab w:val="clear" w:pos="2127"/>
      </w:tabs>
      <w:spacing w:after="120" w:line="240" w:lineRule="auto"/>
      <w:ind w:left="283" w:firstLine="210"/>
      <w:jc w:val="left"/>
    </w:pPr>
    <w:rPr>
      <w:snapToGrid/>
      <w:sz w:val="24"/>
      <w:szCs w:val="24"/>
    </w:rPr>
  </w:style>
  <w:style w:type="character" w:customStyle="1" w:styleId="2f6">
    <w:name w:val="Красная строка 2 Знак"/>
    <w:basedOn w:val="af8"/>
    <w:link w:val="2f5"/>
    <w:semiHidden/>
    <w:rsid w:val="00FB127E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styleId="20">
    <w:name w:val="List Bullet 2"/>
    <w:basedOn w:val="a9"/>
    <w:semiHidden/>
    <w:rsid w:val="00FB127E"/>
    <w:pPr>
      <w:numPr>
        <w:numId w:val="18"/>
      </w:numPr>
      <w:tabs>
        <w:tab w:val="clear" w:pos="643"/>
        <w:tab w:val="num" w:pos="360"/>
      </w:tabs>
      <w:ind w:left="0" w:firstLine="0"/>
    </w:pPr>
  </w:style>
  <w:style w:type="paragraph" w:styleId="30">
    <w:name w:val="List Bullet 3"/>
    <w:basedOn w:val="a9"/>
    <w:autoRedefine/>
    <w:semiHidden/>
    <w:rsid w:val="00FB127E"/>
    <w:pPr>
      <w:widowControl w:val="0"/>
      <w:numPr>
        <w:numId w:val="10"/>
      </w:numPr>
      <w:tabs>
        <w:tab w:val="clear" w:pos="926"/>
        <w:tab w:val="num" w:pos="360"/>
        <w:tab w:val="left" w:pos="1985"/>
        <w:tab w:val="left" w:pos="2127"/>
      </w:tabs>
      <w:spacing w:line="360" w:lineRule="auto"/>
      <w:ind w:left="0" w:firstLine="0"/>
    </w:pPr>
  </w:style>
  <w:style w:type="paragraph" w:styleId="40">
    <w:name w:val="List Bullet 4"/>
    <w:aliases w:val="Обычный маркированный,мой маркированный список"/>
    <w:basedOn w:val="a9"/>
    <w:semiHidden/>
    <w:rsid w:val="00FB127E"/>
    <w:pPr>
      <w:numPr>
        <w:numId w:val="11"/>
      </w:numPr>
      <w:tabs>
        <w:tab w:val="clear" w:pos="1209"/>
        <w:tab w:val="num" w:pos="360"/>
      </w:tabs>
      <w:ind w:left="0" w:firstLine="0"/>
    </w:pPr>
  </w:style>
  <w:style w:type="paragraph" w:styleId="50">
    <w:name w:val="List Bullet 5"/>
    <w:basedOn w:val="a9"/>
    <w:semiHidden/>
    <w:rsid w:val="00FB127E"/>
    <w:pPr>
      <w:numPr>
        <w:numId w:val="12"/>
      </w:numPr>
      <w:tabs>
        <w:tab w:val="clear" w:pos="1492"/>
        <w:tab w:val="num" w:pos="360"/>
      </w:tabs>
      <w:ind w:left="0" w:firstLine="0"/>
    </w:pPr>
  </w:style>
  <w:style w:type="paragraph" w:styleId="affff2">
    <w:name w:val="Title"/>
    <w:basedOn w:val="a9"/>
    <w:link w:val="affff3"/>
    <w:qFormat/>
    <w:rsid w:val="00FB127E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ffff3">
    <w:name w:val="Название Знак"/>
    <w:basedOn w:val="aa"/>
    <w:link w:val="affff2"/>
    <w:rsid w:val="00FB127E"/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styleId="affff4">
    <w:name w:val="page number"/>
    <w:basedOn w:val="aa"/>
    <w:semiHidden/>
    <w:rsid w:val="00FB127E"/>
  </w:style>
  <w:style w:type="character" w:styleId="affff5">
    <w:name w:val="line number"/>
    <w:basedOn w:val="aa"/>
    <w:semiHidden/>
    <w:rsid w:val="00FB127E"/>
  </w:style>
  <w:style w:type="paragraph" w:styleId="2">
    <w:name w:val="List Number 2"/>
    <w:basedOn w:val="a9"/>
    <w:semiHidden/>
    <w:rsid w:val="00FB127E"/>
    <w:pPr>
      <w:numPr>
        <w:numId w:val="13"/>
      </w:numPr>
      <w:tabs>
        <w:tab w:val="clear" w:pos="643"/>
        <w:tab w:val="num" w:pos="360"/>
      </w:tabs>
      <w:ind w:left="0" w:firstLine="0"/>
    </w:pPr>
  </w:style>
  <w:style w:type="paragraph" w:styleId="3">
    <w:name w:val="List Number 3"/>
    <w:basedOn w:val="a9"/>
    <w:semiHidden/>
    <w:rsid w:val="00FB127E"/>
    <w:pPr>
      <w:numPr>
        <w:numId w:val="14"/>
      </w:numPr>
      <w:tabs>
        <w:tab w:val="clear" w:pos="926"/>
        <w:tab w:val="num" w:pos="360"/>
      </w:tabs>
      <w:ind w:left="0" w:firstLine="0"/>
    </w:pPr>
  </w:style>
  <w:style w:type="paragraph" w:styleId="4">
    <w:name w:val="List Number 4"/>
    <w:basedOn w:val="a9"/>
    <w:semiHidden/>
    <w:rsid w:val="00FB127E"/>
    <w:pPr>
      <w:numPr>
        <w:numId w:val="15"/>
      </w:numPr>
      <w:tabs>
        <w:tab w:val="clear" w:pos="1209"/>
        <w:tab w:val="num" w:pos="360"/>
      </w:tabs>
      <w:ind w:left="0" w:firstLine="0"/>
    </w:pPr>
  </w:style>
  <w:style w:type="paragraph" w:styleId="5">
    <w:name w:val="List Number 5"/>
    <w:basedOn w:val="a9"/>
    <w:semiHidden/>
    <w:rsid w:val="00FB127E"/>
    <w:pPr>
      <w:numPr>
        <w:numId w:val="16"/>
      </w:numPr>
      <w:tabs>
        <w:tab w:val="clear" w:pos="1492"/>
        <w:tab w:val="num" w:pos="360"/>
      </w:tabs>
      <w:ind w:left="0" w:firstLine="0"/>
    </w:pPr>
  </w:style>
  <w:style w:type="character" w:styleId="HTML9">
    <w:name w:val="HTML Sample"/>
    <w:basedOn w:val="aa"/>
    <w:semiHidden/>
    <w:rsid w:val="00FB127E"/>
    <w:rPr>
      <w:rFonts w:ascii="Courier New" w:hAnsi="Courier New" w:cs="Courier New"/>
    </w:rPr>
  </w:style>
  <w:style w:type="paragraph" w:styleId="2f7">
    <w:name w:val="envelope return"/>
    <w:basedOn w:val="a9"/>
    <w:semiHidden/>
    <w:rsid w:val="00FB127E"/>
    <w:rPr>
      <w:rFonts w:ascii="Arial" w:hAnsi="Arial" w:cs="Arial"/>
      <w:sz w:val="20"/>
    </w:rPr>
  </w:style>
  <w:style w:type="table" w:styleId="1c">
    <w:name w:val="Table 3D effects 1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3D effects 2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2">
    <w:name w:val="Table 3D effects 3"/>
    <w:basedOn w:val="ab"/>
    <w:semiHidden/>
    <w:rsid w:val="00FB12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6">
    <w:name w:val="Normal Indent"/>
    <w:basedOn w:val="a9"/>
    <w:semiHidden/>
    <w:rsid w:val="00FB127E"/>
    <w:pPr>
      <w:ind w:left="708"/>
    </w:pPr>
  </w:style>
  <w:style w:type="character" w:styleId="HTMLa">
    <w:name w:val="HTML Definition"/>
    <w:basedOn w:val="aa"/>
    <w:semiHidden/>
    <w:rsid w:val="00FB127E"/>
    <w:rPr>
      <w:i/>
      <w:iCs/>
    </w:rPr>
  </w:style>
  <w:style w:type="paragraph" w:styleId="affff7">
    <w:name w:val="table of figures"/>
    <w:basedOn w:val="a9"/>
    <w:next w:val="a9"/>
    <w:uiPriority w:val="99"/>
    <w:semiHidden/>
    <w:rsid w:val="00FB127E"/>
    <w:pPr>
      <w:ind w:left="480" w:hanging="480"/>
    </w:pPr>
  </w:style>
  <w:style w:type="paragraph" w:customStyle="1" w:styleId="GOSTListnormal3">
    <w:name w:val="_GOST_List_normal_3"/>
    <w:basedOn w:val="GOSTListnormal1"/>
    <w:rsid w:val="00FB127E"/>
    <w:pPr>
      <w:ind w:left="1418"/>
    </w:pPr>
  </w:style>
  <w:style w:type="paragraph" w:customStyle="1" w:styleId="GOSTListnormal4">
    <w:name w:val="_GOST_List_normal_4"/>
    <w:basedOn w:val="GOSTListnormal3"/>
    <w:rsid w:val="00FB127E"/>
    <w:pPr>
      <w:ind w:left="1701"/>
    </w:pPr>
  </w:style>
  <w:style w:type="paragraph" w:customStyle="1" w:styleId="GOSTListnum">
    <w:name w:val="_GOST_List_num"/>
    <w:rsid w:val="00FB127E"/>
    <w:pPr>
      <w:numPr>
        <w:numId w:val="23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Note0">
    <w:name w:val="_GOST_Note Знак"/>
    <w:basedOn w:val="aa"/>
    <w:link w:val="GOSTNote"/>
    <w:rsid w:val="00FB127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Listmark5">
    <w:name w:val="_GOST_List_mark5"/>
    <w:basedOn w:val="GOSTListmark4"/>
    <w:rsid w:val="00FB127E"/>
    <w:pPr>
      <w:tabs>
        <w:tab w:val="clear" w:pos="1701"/>
        <w:tab w:val="left" w:pos="1985"/>
      </w:tabs>
      <w:ind w:left="1985" w:hanging="284"/>
    </w:pPr>
  </w:style>
  <w:style w:type="table" w:styleId="affff8">
    <w:name w:val="Table Grid"/>
    <w:aliases w:val="OTR"/>
    <w:basedOn w:val="ab"/>
    <w:rsid w:val="00FB127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OTRTITULnew">
    <w:name w:val="OTR_TITUL_new"/>
    <w:basedOn w:val="OTRNormal"/>
    <w:semiHidden/>
    <w:rsid w:val="001C09BF"/>
    <w:pPr>
      <w:spacing w:before="0" w:after="0" w:line="360" w:lineRule="auto"/>
      <w:ind w:firstLine="0"/>
      <w:jc w:val="center"/>
    </w:pPr>
    <w:rPr>
      <w:sz w:val="28"/>
      <w:szCs w:val="28"/>
    </w:rPr>
  </w:style>
  <w:style w:type="paragraph" w:customStyle="1" w:styleId="OTRHeaderCenter">
    <w:name w:val="OTR_Header_Center"/>
    <w:basedOn w:val="a9"/>
    <w:semiHidden/>
    <w:rsid w:val="001C09BF"/>
    <w:pPr>
      <w:ind w:left="21" w:firstLine="0"/>
      <w:jc w:val="center"/>
    </w:pPr>
    <w:rPr>
      <w:rFonts w:ascii="Arial" w:hAnsi="Arial" w:cs="Arial"/>
      <w:b/>
      <w:bCs/>
      <w:sz w:val="20"/>
    </w:rPr>
  </w:style>
  <w:style w:type="paragraph" w:customStyle="1" w:styleId="OTRsign">
    <w:name w:val="OTR_sign"/>
    <w:basedOn w:val="OTRNormal"/>
    <w:semiHidden/>
    <w:rsid w:val="001C09BF"/>
    <w:pPr>
      <w:spacing w:before="120"/>
      <w:ind w:firstLine="0"/>
      <w:jc w:val="center"/>
    </w:pPr>
    <w:rPr>
      <w:caps/>
      <w:sz w:val="28"/>
    </w:rPr>
  </w:style>
  <w:style w:type="paragraph" w:customStyle="1" w:styleId="OTRFootercenter">
    <w:name w:val="OTR_Footer_center"/>
    <w:basedOn w:val="OTRHeaderCenter"/>
    <w:semiHidden/>
    <w:rsid w:val="001C09BF"/>
    <w:pPr>
      <w:spacing w:line="360" w:lineRule="auto"/>
    </w:pPr>
    <w:rPr>
      <w:rFonts w:ascii="Times New Roman" w:hAnsi="Times New Roman"/>
      <w:b w:val="0"/>
      <w:sz w:val="28"/>
    </w:rPr>
  </w:style>
  <w:style w:type="paragraph" w:customStyle="1" w:styleId="OTRTITULNAME">
    <w:name w:val="OTR_TITUL_NAME"/>
    <w:basedOn w:val="a9"/>
    <w:rsid w:val="001C09BF"/>
    <w:pPr>
      <w:spacing w:before="400" w:after="200"/>
      <w:ind w:firstLine="0"/>
      <w:contextualSpacing/>
      <w:jc w:val="center"/>
    </w:pPr>
    <w:rPr>
      <w:b/>
      <w:sz w:val="32"/>
      <w:szCs w:val="28"/>
    </w:rPr>
  </w:style>
  <w:style w:type="paragraph" w:customStyle="1" w:styleId="OTRTitulnamedoc">
    <w:name w:val="OTR_Titul_name_doc"/>
    <w:basedOn w:val="a9"/>
    <w:semiHidden/>
    <w:rsid w:val="001C09BF"/>
    <w:pPr>
      <w:spacing w:before="200" w:after="400"/>
      <w:ind w:firstLine="0"/>
      <w:contextualSpacing/>
      <w:jc w:val="center"/>
    </w:pPr>
    <w:rPr>
      <w:b/>
      <w:sz w:val="32"/>
      <w:szCs w:val="28"/>
    </w:rPr>
  </w:style>
  <w:style w:type="paragraph" w:customStyle="1" w:styleId="OTRTableNum0">
    <w:name w:val="OTR_Table_Num"/>
    <w:basedOn w:val="OTRDefault"/>
    <w:link w:val="OTRTableNum1"/>
    <w:rsid w:val="00D220C9"/>
    <w:pPr>
      <w:tabs>
        <w:tab w:val="num" w:pos="1440"/>
      </w:tabs>
      <w:spacing w:before="60" w:after="60"/>
      <w:jc w:val="left"/>
    </w:pPr>
  </w:style>
  <w:style w:type="paragraph" w:customStyle="1" w:styleId="OTRTitleFoot">
    <w:name w:val="OTR_Title_Foot"/>
    <w:basedOn w:val="OTRHeaderRight"/>
    <w:semiHidden/>
    <w:rsid w:val="00D220C9"/>
    <w:pPr>
      <w:ind w:left="21"/>
      <w:jc w:val="center"/>
    </w:pPr>
  </w:style>
  <w:style w:type="paragraph" w:customStyle="1" w:styleId="affff9">
    <w:name w:val="Основной"/>
    <w:basedOn w:val="a9"/>
    <w:semiHidden/>
    <w:rsid w:val="00D220C9"/>
  </w:style>
  <w:style w:type="character" w:customStyle="1" w:styleId="OTRSymBoldItalic">
    <w:name w:val="OTR_Sym_Bold_Italic"/>
    <w:rsid w:val="00D220C9"/>
    <w:rPr>
      <w:b/>
      <w:i/>
    </w:rPr>
  </w:style>
  <w:style w:type="paragraph" w:customStyle="1" w:styleId="OTRControlPgCenter">
    <w:name w:val="OTR_Control_PgCenter"/>
    <w:basedOn w:val="OTRControlPage"/>
    <w:semiHidden/>
    <w:rsid w:val="00D220C9"/>
    <w:pPr>
      <w:jc w:val="center"/>
    </w:pPr>
  </w:style>
  <w:style w:type="paragraph" w:customStyle="1" w:styleId="OTRNormalRight">
    <w:name w:val="OTR_Normal_Right"/>
    <w:basedOn w:val="OTRDefault"/>
    <w:semiHidden/>
    <w:rsid w:val="00D220C9"/>
    <w:pPr>
      <w:jc w:val="right"/>
    </w:pPr>
  </w:style>
  <w:style w:type="paragraph" w:customStyle="1" w:styleId="OTRDefault">
    <w:name w:val="OTR_Default"/>
    <w:link w:val="OTRDefault0"/>
    <w:rsid w:val="00D220C9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5">
    <w:name w:val="Список маркированный"/>
    <w:basedOn w:val="a9"/>
    <w:semiHidden/>
    <w:rsid w:val="00D220C9"/>
    <w:pPr>
      <w:numPr>
        <w:numId w:val="27"/>
      </w:numPr>
      <w:tabs>
        <w:tab w:val="left" w:pos="1080"/>
      </w:tabs>
    </w:pPr>
  </w:style>
  <w:style w:type="paragraph" w:customStyle="1" w:styleId="OTRNormalMark2">
    <w:name w:val="OTR_Normal_Mark_2"/>
    <w:basedOn w:val="OTRDefault"/>
    <w:rsid w:val="00D220C9"/>
    <w:pPr>
      <w:spacing w:after="120"/>
      <w:ind w:left="1418"/>
    </w:pPr>
  </w:style>
  <w:style w:type="paragraph" w:customStyle="1" w:styleId="OTRNormalMark3">
    <w:name w:val="OTR_Normal_Mark_3"/>
    <w:basedOn w:val="OTRDefault"/>
    <w:rsid w:val="00D220C9"/>
    <w:pPr>
      <w:ind w:left="1701"/>
    </w:pPr>
  </w:style>
  <w:style w:type="paragraph" w:customStyle="1" w:styleId="OTRListNum">
    <w:name w:val="OTR_List_Num"/>
    <w:basedOn w:val="OTRDefault"/>
    <w:link w:val="OTRListNum0"/>
    <w:rsid w:val="00D220C9"/>
    <w:pPr>
      <w:numPr>
        <w:numId w:val="28"/>
      </w:numPr>
      <w:spacing w:before="60" w:after="60"/>
    </w:pPr>
  </w:style>
  <w:style w:type="character" w:customStyle="1" w:styleId="my">
    <w:name w:val="my жирный"/>
    <w:semiHidden/>
    <w:locked/>
    <w:rsid w:val="00D220C9"/>
    <w:rPr>
      <w:b/>
    </w:rPr>
  </w:style>
  <w:style w:type="paragraph" w:customStyle="1" w:styleId="OTRNormalNum2">
    <w:name w:val="OTR_Normal_Num_2"/>
    <w:basedOn w:val="OTRDefault"/>
    <w:rsid w:val="00D220C9"/>
    <w:pPr>
      <w:spacing w:after="120"/>
      <w:ind w:left="1418"/>
    </w:pPr>
  </w:style>
  <w:style w:type="paragraph" w:customStyle="1" w:styleId="OTRNormalNum3">
    <w:name w:val="OTR_Normal_Num_3"/>
    <w:basedOn w:val="OTRDefault"/>
    <w:rsid w:val="00D220C9"/>
    <w:pPr>
      <w:spacing w:after="120"/>
      <w:ind w:left="1985"/>
    </w:pPr>
  </w:style>
  <w:style w:type="paragraph" w:customStyle="1" w:styleId="affffa">
    <w:name w:val="Надпись"/>
    <w:semiHidden/>
    <w:rsid w:val="00D220C9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paragraph" w:customStyle="1" w:styleId="OTRHeaderRight">
    <w:name w:val="OTR_Header_Right"/>
    <w:basedOn w:val="a9"/>
    <w:semiHidden/>
    <w:rsid w:val="00D220C9"/>
    <w:pPr>
      <w:ind w:firstLine="0"/>
    </w:pPr>
    <w:rPr>
      <w:rFonts w:ascii="Arial" w:hAnsi="Arial"/>
      <w:b/>
      <w:sz w:val="20"/>
    </w:rPr>
  </w:style>
  <w:style w:type="paragraph" w:customStyle="1" w:styleId="OTRListMark">
    <w:name w:val="OTR_List_Mark"/>
    <w:basedOn w:val="OTRDefault"/>
    <w:link w:val="OTRListMark0"/>
    <w:rsid w:val="00D220C9"/>
    <w:pPr>
      <w:numPr>
        <w:numId w:val="32"/>
      </w:numPr>
      <w:spacing w:before="60" w:after="60"/>
    </w:pPr>
    <w:rPr>
      <w:sz w:val="24"/>
    </w:rPr>
  </w:style>
  <w:style w:type="paragraph" w:customStyle="1" w:styleId="OTRNameFigure">
    <w:name w:val="OTR_Name_Figure"/>
    <w:basedOn w:val="OTRDefault"/>
    <w:link w:val="OTRNameFigure0"/>
    <w:uiPriority w:val="99"/>
    <w:rsid w:val="00D220C9"/>
    <w:pPr>
      <w:numPr>
        <w:numId w:val="30"/>
      </w:numPr>
      <w:tabs>
        <w:tab w:val="clear" w:pos="720"/>
        <w:tab w:val="num" w:pos="851"/>
      </w:tabs>
      <w:spacing w:before="120" w:after="120"/>
      <w:ind w:left="714" w:hanging="357"/>
      <w:jc w:val="center"/>
    </w:pPr>
    <w:rPr>
      <w:b/>
    </w:rPr>
  </w:style>
  <w:style w:type="paragraph" w:customStyle="1" w:styleId="OTRControlPage">
    <w:name w:val="OTR_Control_Page"/>
    <w:basedOn w:val="OTRDefault"/>
    <w:semiHidden/>
    <w:rsid w:val="00D220C9"/>
    <w:pPr>
      <w:spacing w:line="360" w:lineRule="auto"/>
    </w:pPr>
  </w:style>
  <w:style w:type="paragraph" w:customStyle="1" w:styleId="OTRHeadingApp">
    <w:name w:val="OTR_Heading_App"/>
    <w:basedOn w:val="12"/>
    <w:next w:val="OTRNormal"/>
    <w:link w:val="OTRHeadingApp0"/>
    <w:rsid w:val="00D220C9"/>
    <w:pPr>
      <w:numPr>
        <w:numId w:val="0"/>
      </w:numPr>
      <w:tabs>
        <w:tab w:val="num" w:pos="0"/>
      </w:tabs>
      <w:suppressAutoHyphens w:val="0"/>
      <w:spacing w:after="120"/>
      <w:ind w:left="284" w:hanging="284"/>
      <w:contextualSpacing w:val="0"/>
      <w:jc w:val="both"/>
    </w:pPr>
    <w:rPr>
      <w:caps w:val="0"/>
      <w:szCs w:val="32"/>
    </w:rPr>
  </w:style>
  <w:style w:type="paragraph" w:customStyle="1" w:styleId="OTRNormalList">
    <w:name w:val="OTR_Normal_List"/>
    <w:basedOn w:val="OTRNormal"/>
    <w:semiHidden/>
    <w:rsid w:val="00D220C9"/>
    <w:pPr>
      <w:keepNext/>
      <w:spacing w:before="120" w:after="60"/>
    </w:pPr>
  </w:style>
  <w:style w:type="paragraph" w:customStyle="1" w:styleId="OTRNormalMark1">
    <w:name w:val="OTR_Normal_Mark_1"/>
    <w:basedOn w:val="OTRDefault"/>
    <w:rsid w:val="00D220C9"/>
    <w:pPr>
      <w:spacing w:after="120"/>
      <w:ind w:left="1134"/>
    </w:pPr>
  </w:style>
  <w:style w:type="paragraph" w:customStyle="1" w:styleId="OTRNormalNum1">
    <w:name w:val="OTR_Normal_Num_1"/>
    <w:basedOn w:val="OTRDefault"/>
    <w:rsid w:val="00D220C9"/>
    <w:pPr>
      <w:spacing w:after="120"/>
      <w:ind w:left="851"/>
    </w:pPr>
  </w:style>
  <w:style w:type="paragraph" w:customStyle="1" w:styleId="OTRTITUL">
    <w:name w:val="OTR_TITUL"/>
    <w:basedOn w:val="OTRTITULnew"/>
    <w:semiHidden/>
    <w:rsid w:val="00D220C9"/>
    <w:pPr>
      <w:spacing w:before="360" w:after="360"/>
    </w:pPr>
    <w:rPr>
      <w:b/>
      <w:caps/>
      <w:sz w:val="32"/>
    </w:rPr>
  </w:style>
  <w:style w:type="paragraph" w:customStyle="1" w:styleId="OTRFigure">
    <w:name w:val="OTR_Figure"/>
    <w:link w:val="OTRFigure0"/>
    <w:rsid w:val="00D220C9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reg">
    <w:name w:val="OTR_reg"/>
    <w:basedOn w:val="OTRNormal"/>
    <w:rsid w:val="00D220C9"/>
    <w:pPr>
      <w:pageBreakBefore/>
      <w:ind w:firstLine="0"/>
      <w:jc w:val="center"/>
      <w:outlineLvl w:val="0"/>
    </w:pPr>
    <w:rPr>
      <w:caps/>
      <w:sz w:val="28"/>
    </w:rPr>
  </w:style>
  <w:style w:type="character" w:customStyle="1" w:styleId="OTRDefault0">
    <w:name w:val="OTR_Default Знак"/>
    <w:link w:val="OTRDefault"/>
    <w:rsid w:val="00D220C9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Num0">
    <w:name w:val="OTR_List_Num Знак Знак"/>
    <w:basedOn w:val="OTRDefault0"/>
    <w:link w:val="OTRListNum"/>
    <w:rsid w:val="00D220C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Listlit">
    <w:name w:val="OTR_List_lit"/>
    <w:basedOn w:val="OTRFigure"/>
    <w:rsid w:val="00D220C9"/>
    <w:pPr>
      <w:numPr>
        <w:numId w:val="31"/>
      </w:numPr>
      <w:jc w:val="left"/>
    </w:pPr>
  </w:style>
  <w:style w:type="paragraph" w:customStyle="1" w:styleId="OTRTableListMark">
    <w:name w:val="OTR_Table_List_Mark"/>
    <w:basedOn w:val="OTRListMark"/>
    <w:rsid w:val="00D220C9"/>
    <w:pPr>
      <w:numPr>
        <w:numId w:val="29"/>
      </w:numPr>
      <w:jc w:val="left"/>
    </w:pPr>
    <w:rPr>
      <w:sz w:val="22"/>
    </w:rPr>
  </w:style>
  <w:style w:type="paragraph" w:customStyle="1" w:styleId="OTRTableListNum">
    <w:name w:val="OTR_Table_List_Num"/>
    <w:basedOn w:val="OTRDefault"/>
    <w:link w:val="OTRTableListNum0"/>
    <w:rsid w:val="00D220C9"/>
    <w:pPr>
      <w:tabs>
        <w:tab w:val="num" w:pos="1701"/>
      </w:tabs>
      <w:spacing w:before="60" w:after="60"/>
      <w:ind w:left="1701" w:hanging="283"/>
      <w:jc w:val="left"/>
    </w:pPr>
  </w:style>
  <w:style w:type="paragraph" w:styleId="affffb">
    <w:name w:val="Closing"/>
    <w:basedOn w:val="a9"/>
    <w:link w:val="affffc"/>
    <w:rsid w:val="00D220C9"/>
    <w:pPr>
      <w:ind w:left="4252" w:firstLine="0"/>
    </w:pPr>
  </w:style>
  <w:style w:type="character" w:customStyle="1" w:styleId="affffc">
    <w:name w:val="Прощание Знак"/>
    <w:basedOn w:val="aa"/>
    <w:link w:val="affffb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NormalCenter">
    <w:name w:val="OTR_Normal_Center"/>
    <w:basedOn w:val="OTRDefault"/>
    <w:rsid w:val="00D220C9"/>
    <w:pPr>
      <w:jc w:val="center"/>
    </w:pPr>
  </w:style>
  <w:style w:type="paragraph" w:customStyle="1" w:styleId="OTRFooter">
    <w:name w:val="OTR_Footer"/>
    <w:basedOn w:val="a9"/>
    <w:semiHidden/>
    <w:rsid w:val="00D220C9"/>
    <w:pPr>
      <w:tabs>
        <w:tab w:val="center" w:pos="4677"/>
        <w:tab w:val="right" w:pos="9355"/>
      </w:tabs>
      <w:ind w:right="360" w:firstLine="0"/>
    </w:pPr>
    <w:rPr>
      <w:rFonts w:ascii="Arial" w:hAnsi="Arial" w:cs="Arial"/>
      <w:szCs w:val="24"/>
    </w:rPr>
  </w:style>
  <w:style w:type="character" w:customStyle="1" w:styleId="OTRNoteHead">
    <w:name w:val="OTR_Note_Head"/>
    <w:rsid w:val="00D220C9"/>
    <w:rPr>
      <w:rFonts w:ascii="Times New Roman" w:hAnsi="Times New Roman"/>
      <w:b/>
      <w:sz w:val="24"/>
    </w:rPr>
  </w:style>
  <w:style w:type="paragraph" w:customStyle="1" w:styleId="OTRNote">
    <w:name w:val="OTR_Note"/>
    <w:basedOn w:val="OTRDefault"/>
    <w:rsid w:val="00D220C9"/>
    <w:pPr>
      <w:ind w:left="2552" w:hanging="1701"/>
    </w:pPr>
  </w:style>
  <w:style w:type="character" w:customStyle="1" w:styleId="OTRSymItalic">
    <w:name w:val="OTR_Sym_Italic"/>
    <w:rsid w:val="00D220C9"/>
    <w:rPr>
      <w:i/>
    </w:rPr>
  </w:style>
  <w:style w:type="paragraph" w:customStyle="1" w:styleId="OTRFooterRight">
    <w:name w:val="OTR_Footer_Right"/>
    <w:basedOn w:val="a9"/>
    <w:semiHidden/>
    <w:rsid w:val="00D220C9"/>
    <w:pPr>
      <w:tabs>
        <w:tab w:val="center" w:pos="4677"/>
        <w:tab w:val="right" w:pos="9355"/>
      </w:tabs>
      <w:ind w:firstLine="0"/>
      <w:jc w:val="right"/>
    </w:pPr>
    <w:rPr>
      <w:rFonts w:ascii="Arial" w:hAnsi="Arial" w:cs="Arial"/>
      <w:szCs w:val="24"/>
    </w:rPr>
  </w:style>
  <w:style w:type="paragraph" w:customStyle="1" w:styleId="OTRHeader">
    <w:name w:val="OTR_Header"/>
    <w:semiHidden/>
    <w:rsid w:val="00D220C9"/>
    <w:pPr>
      <w:spacing w:after="0" w:line="240" w:lineRule="auto"/>
      <w:ind w:left="21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OTRHeading5">
    <w:name w:val="OTR_Heading_5"/>
    <w:next w:val="a9"/>
    <w:semiHidden/>
    <w:rsid w:val="00D220C9"/>
    <w:pPr>
      <w:keepNext/>
      <w:widowControl w:val="0"/>
      <w:tabs>
        <w:tab w:val="left" w:pos="1066"/>
      </w:tabs>
      <w:autoSpaceDE w:val="0"/>
      <w:autoSpaceDN w:val="0"/>
      <w:adjustRightInd w:val="0"/>
      <w:spacing w:before="240" w:after="120" w:line="240" w:lineRule="auto"/>
      <w:jc w:val="both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OTRWarning">
    <w:name w:val="OTR_Warning"/>
    <w:basedOn w:val="OTRDefault"/>
    <w:rsid w:val="00D220C9"/>
    <w:pPr>
      <w:keepNext/>
      <w:keepLines/>
      <w:pBdr>
        <w:top w:val="single" w:sz="4" w:space="1" w:color="auto"/>
        <w:left w:val="single" w:sz="4" w:space="4" w:color="C0C0C0"/>
        <w:bottom w:val="single" w:sz="4" w:space="1" w:color="C0C0C0"/>
        <w:right w:val="single" w:sz="4" w:space="4" w:color="C0C0C0"/>
      </w:pBdr>
      <w:shd w:val="clear" w:color="auto" w:fill="D9D9D9"/>
      <w:jc w:val="center"/>
    </w:pPr>
    <w:rPr>
      <w:b/>
      <w:caps/>
      <w:szCs w:val="24"/>
    </w:rPr>
  </w:style>
  <w:style w:type="paragraph" w:customStyle="1" w:styleId="OTRTitleDol">
    <w:name w:val="OTR_Title_Dol"/>
    <w:basedOn w:val="a9"/>
    <w:semiHidden/>
    <w:rsid w:val="00D220C9"/>
    <w:pPr>
      <w:ind w:firstLine="0"/>
      <w:jc w:val="center"/>
    </w:pPr>
  </w:style>
  <w:style w:type="paragraph" w:customStyle="1" w:styleId="OTRWarningText">
    <w:name w:val="OTR_Warning_Text"/>
    <w:basedOn w:val="OTRDefault"/>
    <w:rsid w:val="00D220C9"/>
    <w:pPr>
      <w:keepLines/>
      <w:pBdr>
        <w:left w:val="single" w:sz="4" w:space="4" w:color="C0C0C0"/>
        <w:bottom w:val="single" w:sz="4" w:space="1" w:color="auto"/>
        <w:right w:val="single" w:sz="4" w:space="4" w:color="C0C0C0"/>
      </w:pBdr>
      <w:spacing w:before="120"/>
    </w:pPr>
  </w:style>
  <w:style w:type="paragraph" w:customStyle="1" w:styleId="OTRTitulnew1">
    <w:name w:val="OTR_Titul_new_1"/>
    <w:basedOn w:val="a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TitulLU">
    <w:name w:val="OTR_Titul_LU"/>
    <w:basedOn w:val="a9"/>
    <w:semiHidden/>
    <w:rsid w:val="00D220C9"/>
    <w:pPr>
      <w:spacing w:before="240" w:after="240"/>
      <w:ind w:firstLine="0"/>
      <w:contextualSpacing/>
      <w:jc w:val="center"/>
    </w:pPr>
    <w:rPr>
      <w:sz w:val="32"/>
      <w:szCs w:val="28"/>
    </w:rPr>
  </w:style>
  <w:style w:type="paragraph" w:customStyle="1" w:styleId="OTRnum">
    <w:name w:val="OTR_num"/>
    <w:basedOn w:val="12"/>
    <w:rsid w:val="00D220C9"/>
    <w:pPr>
      <w:keepNext w:val="0"/>
      <w:pageBreakBefore w:val="0"/>
      <w:numPr>
        <w:numId w:val="33"/>
      </w:numPr>
      <w:tabs>
        <w:tab w:val="left" w:pos="1080"/>
      </w:tabs>
      <w:suppressAutoHyphens w:val="0"/>
      <w:spacing w:before="60" w:after="60"/>
      <w:contextualSpacing w:val="0"/>
      <w:jc w:val="both"/>
    </w:pPr>
    <w:rPr>
      <w:b w:val="0"/>
      <w:caps w:val="0"/>
      <w:sz w:val="24"/>
      <w:szCs w:val="32"/>
    </w:rPr>
  </w:style>
  <w:style w:type="paragraph" w:customStyle="1" w:styleId="OTRnum2">
    <w:name w:val="OTR_num_2"/>
    <w:basedOn w:val="22"/>
    <w:rsid w:val="00D220C9"/>
    <w:pPr>
      <w:keepNext w:val="0"/>
      <w:numPr>
        <w:numId w:val="33"/>
      </w:numPr>
      <w:suppressAutoHyphens w:val="0"/>
      <w:spacing w:before="60" w:after="60"/>
      <w:contextualSpacing w:val="0"/>
      <w:jc w:val="both"/>
    </w:pPr>
    <w:rPr>
      <w:b w:val="0"/>
      <w:sz w:val="24"/>
      <w:szCs w:val="28"/>
    </w:rPr>
  </w:style>
  <w:style w:type="paragraph" w:customStyle="1" w:styleId="OTRnum3">
    <w:name w:val="OTR_num_3"/>
    <w:basedOn w:val="32"/>
    <w:rsid w:val="00D220C9"/>
    <w:pPr>
      <w:keepNext w:val="0"/>
      <w:keepLines w:val="0"/>
      <w:numPr>
        <w:numId w:val="33"/>
      </w:numPr>
      <w:tabs>
        <w:tab w:val="left" w:pos="2340"/>
      </w:tabs>
      <w:suppressAutoHyphens w:val="0"/>
      <w:spacing w:before="60" w:after="60"/>
      <w:contextualSpacing w:val="0"/>
      <w:jc w:val="both"/>
    </w:pPr>
    <w:rPr>
      <w:b w:val="0"/>
      <w:bCs/>
      <w:iCs w:val="0"/>
      <w:sz w:val="24"/>
    </w:rPr>
  </w:style>
  <w:style w:type="paragraph" w:customStyle="1" w:styleId="OTRnum4">
    <w:name w:val="OTR_num_4"/>
    <w:basedOn w:val="41"/>
    <w:rsid w:val="00D220C9"/>
    <w:pPr>
      <w:keepNext w:val="0"/>
      <w:keepLines w:val="0"/>
      <w:numPr>
        <w:numId w:val="33"/>
      </w:numPr>
      <w:tabs>
        <w:tab w:val="left" w:pos="3080"/>
      </w:tabs>
      <w:suppressAutoHyphens w:val="0"/>
      <w:spacing w:before="0" w:after="0"/>
      <w:contextualSpacing w:val="0"/>
      <w:jc w:val="both"/>
    </w:pPr>
    <w:rPr>
      <w:rFonts w:cs="Times New Roman"/>
      <w:b w:val="0"/>
      <w:iCs w:val="0"/>
      <w:szCs w:val="20"/>
    </w:rPr>
  </w:style>
  <w:style w:type="paragraph" w:customStyle="1" w:styleId="OTRNormalNum4">
    <w:name w:val="OTR_Normal_Num_4"/>
    <w:basedOn w:val="OTRDefault"/>
    <w:rsid w:val="00D220C9"/>
    <w:pPr>
      <w:ind w:left="2835"/>
    </w:pPr>
  </w:style>
  <w:style w:type="paragraph" w:customStyle="1" w:styleId="OTRTitleDocCode">
    <w:name w:val="OTR_Title_DocCode"/>
    <w:basedOn w:val="a9"/>
    <w:semiHidden/>
    <w:rsid w:val="00D220C9"/>
    <w:pPr>
      <w:spacing w:before="120" w:after="240"/>
      <w:ind w:firstLine="0"/>
      <w:jc w:val="center"/>
    </w:pPr>
    <w:rPr>
      <w:b/>
      <w:bCs/>
      <w:sz w:val="20"/>
    </w:rPr>
  </w:style>
  <w:style w:type="paragraph" w:customStyle="1" w:styleId="OTRTitleDocName">
    <w:name w:val="OTR_Title_DocName"/>
    <w:basedOn w:val="a9"/>
    <w:semiHidden/>
    <w:rsid w:val="00D220C9"/>
    <w:pPr>
      <w:spacing w:before="2880"/>
      <w:ind w:firstLine="0"/>
      <w:jc w:val="center"/>
    </w:pPr>
    <w:rPr>
      <w:b/>
      <w:bCs/>
      <w:caps/>
      <w:sz w:val="32"/>
    </w:rPr>
  </w:style>
  <w:style w:type="paragraph" w:customStyle="1" w:styleId="OTRTitleDate">
    <w:name w:val="OTR_Title_Date"/>
    <w:basedOn w:val="a9"/>
    <w:semiHidden/>
    <w:rsid w:val="00D220C9"/>
    <w:pPr>
      <w:ind w:firstLine="0"/>
      <w:jc w:val="center"/>
    </w:pPr>
    <w:rPr>
      <w:sz w:val="16"/>
    </w:rPr>
  </w:style>
  <w:style w:type="paragraph" w:customStyle="1" w:styleId="OTRTitleStamp">
    <w:name w:val="OTR_Title_Stamp"/>
    <w:basedOn w:val="a9"/>
    <w:semiHidden/>
    <w:rsid w:val="00D220C9"/>
    <w:pPr>
      <w:ind w:firstLine="0"/>
      <w:jc w:val="center"/>
    </w:pPr>
    <w:rPr>
      <w:iCs/>
      <w:sz w:val="16"/>
    </w:rPr>
  </w:style>
  <w:style w:type="paragraph" w:customStyle="1" w:styleId="OTRTitleFIO">
    <w:name w:val="OTR_Title_FIO"/>
    <w:basedOn w:val="OTRTitleDol"/>
    <w:semiHidden/>
    <w:rsid w:val="00D220C9"/>
    <w:rPr>
      <w:u w:val="single"/>
    </w:rPr>
  </w:style>
  <w:style w:type="paragraph" w:customStyle="1" w:styleId="OTRTitlePageNum">
    <w:name w:val="OTR_Title_PageNum"/>
    <w:basedOn w:val="a9"/>
    <w:semiHidden/>
    <w:rsid w:val="00D220C9"/>
    <w:pPr>
      <w:keepNext/>
      <w:spacing w:before="160" w:after="2040"/>
      <w:ind w:firstLine="0"/>
      <w:jc w:val="center"/>
    </w:pPr>
    <w:rPr>
      <w:b/>
      <w:bCs/>
    </w:rPr>
  </w:style>
  <w:style w:type="paragraph" w:customStyle="1" w:styleId="affffd">
    <w:name w:val="обычный"/>
    <w:basedOn w:val="a9"/>
    <w:rsid w:val="00D220C9"/>
    <w:pPr>
      <w:ind w:firstLine="0"/>
      <w:jc w:val="left"/>
    </w:pPr>
    <w:rPr>
      <w:color w:val="000000"/>
      <w:sz w:val="20"/>
    </w:rPr>
  </w:style>
  <w:style w:type="character" w:customStyle="1" w:styleId="affffe">
    <w:name w:val="Комментарий к шаблону"/>
    <w:rsid w:val="00D220C9"/>
    <w:rPr>
      <w:i/>
      <w:iCs/>
      <w:color w:val="008000"/>
      <w:sz w:val="22"/>
    </w:rPr>
  </w:style>
  <w:style w:type="paragraph" w:customStyle="1" w:styleId="OTRContents">
    <w:name w:val="OTR_Contents"/>
    <w:basedOn w:val="a9"/>
    <w:semiHidden/>
    <w:rsid w:val="00D220C9"/>
    <w:pPr>
      <w:keepNext/>
      <w:pageBreakBefore/>
      <w:spacing w:before="120" w:after="240"/>
      <w:ind w:firstLine="0"/>
      <w:jc w:val="center"/>
    </w:pPr>
    <w:rPr>
      <w:b/>
      <w:sz w:val="28"/>
      <w:szCs w:val="32"/>
    </w:rPr>
  </w:style>
  <w:style w:type="paragraph" w:customStyle="1" w:styleId="OTRNormal1">
    <w:name w:val="Стиль OTR_Normal + полужирный"/>
    <w:rsid w:val="00D220C9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customStyle="1" w:styleId="OTRBold">
    <w:name w:val="OTR_Bold"/>
    <w:rsid w:val="00D220C9"/>
    <w:rPr>
      <w:b/>
    </w:rPr>
  </w:style>
  <w:style w:type="paragraph" w:customStyle="1" w:styleId="OTRNormalPacked">
    <w:name w:val="OTR_Normal_Packed"/>
    <w:basedOn w:val="OTRNormal"/>
    <w:rsid w:val="00D220C9"/>
    <w:rPr>
      <w:spacing w:val="-2"/>
    </w:rPr>
  </w:style>
  <w:style w:type="character" w:customStyle="1" w:styleId="OTRPacked">
    <w:name w:val="OTR_Packed"/>
    <w:rsid w:val="00D220C9"/>
    <w:rPr>
      <w:spacing w:val="-2"/>
    </w:rPr>
  </w:style>
  <w:style w:type="character" w:customStyle="1" w:styleId="OTRNameTable0">
    <w:name w:val="OTR_Name_Table Знак"/>
    <w:link w:val="OTRNameTable"/>
    <w:rsid w:val="00A66837"/>
    <w:rPr>
      <w:rFonts w:ascii="Times New Roman" w:eastAsia="Calibri" w:hAnsi="Times New Roman" w:cs="Times New Roman"/>
      <w:b/>
      <w:sz w:val="24"/>
      <w:szCs w:val="24"/>
      <w:lang w:eastAsia="ru-RU"/>
    </w:rPr>
  </w:style>
  <w:style w:type="paragraph" w:customStyle="1" w:styleId="OTRNameTable">
    <w:name w:val="OTR_Name_Table"/>
    <w:basedOn w:val="OTRDefault"/>
    <w:link w:val="OTRNameTable0"/>
    <w:rsid w:val="00A66837"/>
    <w:pPr>
      <w:keepNext/>
      <w:numPr>
        <w:numId w:val="1"/>
      </w:numPr>
      <w:spacing w:before="120"/>
      <w:ind w:left="426" w:hanging="360"/>
    </w:pPr>
    <w:rPr>
      <w:rFonts w:eastAsia="Calibri"/>
      <w:b/>
      <w:sz w:val="24"/>
      <w:szCs w:val="24"/>
    </w:rPr>
  </w:style>
  <w:style w:type="paragraph" w:customStyle="1" w:styleId="afffff">
    <w:name w:val="Знак Знак Знак Знак"/>
    <w:basedOn w:val="a9"/>
    <w:next w:val="a9"/>
    <w:semiHidden/>
    <w:rsid w:val="00D220C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Bold">
    <w:name w:val="OTR_Sym_Bold"/>
    <w:rsid w:val="00D220C9"/>
    <w:rPr>
      <w:b/>
    </w:rPr>
  </w:style>
  <w:style w:type="table" w:customStyle="1" w:styleId="OTRTable">
    <w:name w:val="OTR_Table"/>
    <w:basedOn w:val="ab"/>
    <w:rsid w:val="00D220C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paragraph" w:customStyle="1" w:styleId="OTRBLOCK">
    <w:name w:val="OTR_BLOCK"/>
    <w:basedOn w:val="a9"/>
    <w:rsid w:val="00D220C9"/>
    <w:pPr>
      <w:spacing w:before="60" w:after="60"/>
      <w:ind w:firstLine="0"/>
    </w:pPr>
    <w:rPr>
      <w:b/>
      <w:i/>
      <w:sz w:val="22"/>
    </w:rPr>
  </w:style>
  <w:style w:type="paragraph" w:customStyle="1" w:styleId="OTRTableListmark0">
    <w:name w:val="OTR_Table_List_mark"/>
    <w:uiPriority w:val="99"/>
    <w:rsid w:val="00D220C9"/>
    <w:pPr>
      <w:numPr>
        <w:numId w:val="34"/>
      </w:num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OTRListMark0">
    <w:name w:val="OTR_List_Mark Знак"/>
    <w:link w:val="OTRListMark"/>
    <w:rsid w:val="00D220C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">
    <w:name w:val="OTR_Table_Norm"/>
    <w:basedOn w:val="a9"/>
    <w:qFormat/>
    <w:rsid w:val="00D220C9"/>
    <w:pPr>
      <w:spacing w:before="60" w:after="60"/>
      <w:ind w:firstLine="0"/>
    </w:pPr>
    <w:rPr>
      <w:rFonts w:eastAsia="Calibri"/>
      <w:szCs w:val="24"/>
    </w:rPr>
  </w:style>
  <w:style w:type="paragraph" w:customStyle="1" w:styleId="afffff0">
    <w:name w:val="Маркир список"/>
    <w:basedOn w:val="a9"/>
    <w:semiHidden/>
    <w:rsid w:val="00D220C9"/>
    <w:pPr>
      <w:tabs>
        <w:tab w:val="num" w:pos="1080"/>
        <w:tab w:val="left" w:pos="1191"/>
      </w:tabs>
      <w:spacing w:line="360" w:lineRule="auto"/>
      <w:ind w:left="1080" w:hanging="360"/>
    </w:pPr>
    <w:rPr>
      <w:snapToGrid w:val="0"/>
    </w:rPr>
  </w:style>
  <w:style w:type="paragraph" w:customStyle="1" w:styleId="afffff1">
    <w:name w:val="Примечание"/>
    <w:basedOn w:val="a9"/>
    <w:rsid w:val="00D220C9"/>
    <w:pPr>
      <w:autoSpaceDE w:val="0"/>
      <w:autoSpaceDN w:val="0"/>
      <w:adjustRightInd w:val="0"/>
      <w:spacing w:before="120" w:line="360" w:lineRule="auto"/>
      <w:ind w:firstLine="0"/>
      <w:textAlignment w:val="baseline"/>
    </w:pPr>
    <w:rPr>
      <w:szCs w:val="24"/>
    </w:rPr>
  </w:style>
  <w:style w:type="numbering" w:customStyle="1" w:styleId="a3">
    <w:name w:val="Нумерованные"/>
    <w:basedOn w:val="ac"/>
    <w:rsid w:val="00D220C9"/>
    <w:pPr>
      <w:numPr>
        <w:numId w:val="26"/>
      </w:numPr>
    </w:pPr>
  </w:style>
  <w:style w:type="paragraph" w:customStyle="1" w:styleId="afffff2">
    <w:name w:val="Номер года"/>
    <w:basedOn w:val="a9"/>
    <w:semiHidden/>
    <w:rsid w:val="00D220C9"/>
    <w:pPr>
      <w:autoSpaceDE w:val="0"/>
      <w:autoSpaceDN w:val="0"/>
      <w:adjustRightInd w:val="0"/>
      <w:spacing w:before="120" w:line="360" w:lineRule="auto"/>
      <w:ind w:firstLine="0"/>
      <w:jc w:val="center"/>
      <w:textAlignment w:val="baseline"/>
    </w:pPr>
  </w:style>
  <w:style w:type="paragraph" w:customStyle="1" w:styleId="afffff3">
    <w:name w:val="Титульный лист"/>
    <w:basedOn w:val="a9"/>
    <w:semiHidden/>
    <w:rsid w:val="00D220C9"/>
    <w:pPr>
      <w:widowControl w:val="0"/>
      <w:shd w:val="clear" w:color="auto" w:fill="FFFFFF"/>
      <w:autoSpaceDE w:val="0"/>
      <w:autoSpaceDN w:val="0"/>
      <w:adjustRightInd w:val="0"/>
      <w:spacing w:before="1718" w:line="360" w:lineRule="auto"/>
      <w:ind w:left="998" w:firstLine="0"/>
      <w:jc w:val="center"/>
      <w:textAlignment w:val="baseline"/>
    </w:pPr>
  </w:style>
  <w:style w:type="paragraph" w:customStyle="1" w:styleId="afffff4">
    <w:name w:val="Абзац Обычный"/>
    <w:basedOn w:val="a9"/>
    <w:autoRedefine/>
    <w:semiHidden/>
    <w:rsid w:val="00D220C9"/>
    <w:pPr>
      <w:spacing w:line="360" w:lineRule="auto"/>
    </w:pPr>
  </w:style>
  <w:style w:type="paragraph" w:customStyle="1" w:styleId="Web">
    <w:name w:val="Обычный (Web)"/>
    <w:basedOn w:val="a9"/>
    <w:semiHidden/>
    <w:rsid w:val="00D220C9"/>
    <w:pPr>
      <w:spacing w:before="100" w:after="100"/>
      <w:ind w:firstLine="0"/>
    </w:pPr>
    <w:rPr>
      <w:rFonts w:ascii="Arial Unicode MS" w:eastAsia="Arial Unicode MS" w:hAnsi="Arial Unicode MS"/>
    </w:rPr>
  </w:style>
  <w:style w:type="paragraph" w:customStyle="1" w:styleId="74">
    <w:name w:val="Абзац Обычный7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84">
    <w:name w:val="Абзац Обычный8"/>
    <w:basedOn w:val="a9"/>
    <w:autoRedefine/>
    <w:semiHidden/>
    <w:rsid w:val="00D220C9"/>
    <w:pPr>
      <w:widowControl w:val="0"/>
      <w:tabs>
        <w:tab w:val="left" w:pos="1985"/>
        <w:tab w:val="left" w:pos="2127"/>
      </w:tabs>
      <w:spacing w:line="360" w:lineRule="auto"/>
      <w:ind w:firstLine="709"/>
    </w:pPr>
    <w:rPr>
      <w:bCs/>
    </w:rPr>
  </w:style>
  <w:style w:type="paragraph" w:customStyle="1" w:styleId="afffff5">
    <w:name w:val="Вариант мышь"/>
    <w:basedOn w:val="a9"/>
    <w:next w:val="a9"/>
    <w:semiHidden/>
    <w:rsid w:val="00D220C9"/>
    <w:pPr>
      <w:keepNext/>
      <w:tabs>
        <w:tab w:val="num" w:pos="720"/>
        <w:tab w:val="left" w:pos="1134"/>
        <w:tab w:val="left" w:pos="1418"/>
      </w:tabs>
      <w:spacing w:before="60" w:after="60"/>
      <w:ind w:left="720" w:hanging="360"/>
    </w:pPr>
    <w:rPr>
      <w:kern w:val="2"/>
    </w:rPr>
  </w:style>
  <w:style w:type="paragraph" w:customStyle="1" w:styleId="afffff6">
    <w:name w:val="Вариант клавиатура"/>
    <w:basedOn w:val="a9"/>
    <w:next w:val="OTRTitleDocName"/>
    <w:semiHidden/>
    <w:rsid w:val="00D220C9"/>
    <w:pPr>
      <w:tabs>
        <w:tab w:val="num" w:pos="972"/>
        <w:tab w:val="left" w:pos="1134"/>
        <w:tab w:val="left" w:pos="1418"/>
      </w:tabs>
      <w:ind w:left="1134" w:firstLine="0"/>
    </w:pPr>
  </w:style>
  <w:style w:type="paragraph" w:customStyle="1" w:styleId="1d">
    <w:name w:val="Абзац Обычный1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59">
    <w:name w:val="Абзац Обычный5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2f9">
    <w:name w:val="Абзац Обычный2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3f3">
    <w:name w:val="Абзац Обычный3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4a">
    <w:name w:val="Абзац Обычный4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64">
    <w:name w:val="Абзац Обычный6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93">
    <w:name w:val="Абзац Обычный9"/>
    <w:basedOn w:val="a9"/>
    <w:autoRedefine/>
    <w:semiHidden/>
    <w:rsid w:val="00D220C9"/>
    <w:pPr>
      <w:widowControl w:val="0"/>
      <w:spacing w:line="360" w:lineRule="auto"/>
      <w:ind w:firstLine="709"/>
    </w:pPr>
  </w:style>
  <w:style w:type="paragraph" w:customStyle="1" w:styleId="afffff7">
    <w:name w:val="Таблица"/>
    <w:basedOn w:val="a9"/>
    <w:semiHidden/>
    <w:rsid w:val="00D220C9"/>
    <w:pPr>
      <w:widowControl w:val="0"/>
      <w:suppressLineNumbers/>
      <w:suppressAutoHyphens/>
      <w:spacing w:before="80" w:after="40"/>
      <w:ind w:firstLine="0"/>
    </w:pPr>
    <w:rPr>
      <w:sz w:val="22"/>
      <w:lang w:eastAsia="en-US"/>
    </w:rPr>
  </w:style>
  <w:style w:type="paragraph" w:customStyle="1" w:styleId="afffff8">
    <w:name w:val="Столбец"/>
    <w:basedOn w:val="a9"/>
    <w:semiHidden/>
    <w:rsid w:val="00D220C9"/>
    <w:pPr>
      <w:widowControl w:val="0"/>
      <w:suppressLineNumbers/>
      <w:suppressAutoHyphens/>
      <w:spacing w:after="40"/>
      <w:ind w:firstLine="0"/>
      <w:jc w:val="center"/>
    </w:pPr>
    <w:rPr>
      <w:b/>
      <w:sz w:val="22"/>
      <w:lang w:eastAsia="en-US"/>
    </w:rPr>
  </w:style>
  <w:style w:type="paragraph" w:customStyle="1" w:styleId="xmsonormal">
    <w:name w:val="x_msonormal"/>
    <w:basedOn w:val="a9"/>
    <w:rsid w:val="00D220C9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010">
    <w:name w:val="0 Заголовок 1 ур"/>
    <w:next w:val="a9"/>
    <w:qFormat/>
    <w:rsid w:val="00720FE0"/>
    <w:pPr>
      <w:keepNext/>
      <w:keepLines/>
      <w:pageBreakBefore/>
      <w:numPr>
        <w:numId w:val="35"/>
      </w:numPr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">
    <w:name w:val="0 Заголовок 2 ур"/>
    <w:next w:val="a9"/>
    <w:qFormat/>
    <w:rsid w:val="00720FE0"/>
    <w:pPr>
      <w:keepNext/>
      <w:keepLines/>
      <w:numPr>
        <w:ilvl w:val="1"/>
        <w:numId w:val="35"/>
      </w:numPr>
      <w:spacing w:before="120" w:after="0" w:line="360" w:lineRule="auto"/>
      <w:jc w:val="both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">
    <w:name w:val="0 Заголовок 3 ур"/>
    <w:next w:val="a9"/>
    <w:qFormat/>
    <w:rsid w:val="00720FE0"/>
    <w:pPr>
      <w:keepLines/>
      <w:numPr>
        <w:ilvl w:val="2"/>
        <w:numId w:val="35"/>
      </w:numPr>
      <w:spacing w:before="120" w:after="0" w:line="360" w:lineRule="auto"/>
      <w:jc w:val="both"/>
      <w:outlineLvl w:val="2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4">
    <w:name w:val="0 Заголовок 4 ур"/>
    <w:next w:val="a9"/>
    <w:qFormat/>
    <w:rsid w:val="00720FE0"/>
    <w:pPr>
      <w:keepNext/>
      <w:keepLines/>
      <w:numPr>
        <w:ilvl w:val="3"/>
        <w:numId w:val="35"/>
      </w:numPr>
      <w:tabs>
        <w:tab w:val="left" w:pos="1701"/>
      </w:tabs>
      <w:spacing w:before="120" w:after="0" w:line="360" w:lineRule="auto"/>
      <w:jc w:val="both"/>
      <w:outlineLvl w:val="3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5">
    <w:name w:val="0 Заголовок 5 ур (не по ГОСТ)"/>
    <w:next w:val="a9"/>
    <w:qFormat/>
    <w:rsid w:val="00720FE0"/>
    <w:pPr>
      <w:keepNext/>
      <w:keepLines/>
      <w:numPr>
        <w:ilvl w:val="4"/>
        <w:numId w:val="35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">
    <w:name w:val="0 Заголовок 6 ур (не по ГОСТ)"/>
    <w:next w:val="a9"/>
    <w:qFormat/>
    <w:rsid w:val="00720FE0"/>
    <w:pPr>
      <w:keepNext/>
      <w:keepLines/>
      <w:numPr>
        <w:ilvl w:val="5"/>
        <w:numId w:val="35"/>
      </w:numPr>
      <w:tabs>
        <w:tab w:val="left" w:pos="1843"/>
        <w:tab w:val="left" w:pos="2126"/>
        <w:tab w:val="left" w:pos="2410"/>
      </w:tabs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ASFKNameTable">
    <w:name w:val="_ASFK_Name_Table"/>
    <w:link w:val="ASFKNameTable0"/>
    <w:rsid w:val="00720FE0"/>
    <w:pPr>
      <w:keepNext/>
      <w:tabs>
        <w:tab w:val="num" w:pos="851"/>
        <w:tab w:val="num" w:pos="993"/>
      </w:tabs>
      <w:spacing w:before="240" w:after="120" w:line="240" w:lineRule="auto"/>
      <w:ind w:left="284" w:firstLine="567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Tablenorm">
    <w:name w:val="_ASFK_Table_norm"/>
    <w:link w:val="ASFKTablenorm0"/>
    <w:rsid w:val="00720FE0"/>
    <w:pPr>
      <w:spacing w:before="60" w:after="60" w:line="240" w:lineRule="auto"/>
      <w:contextualSpacing/>
      <w:jc w:val="both"/>
    </w:pPr>
    <w:rPr>
      <w:rFonts w:ascii="Calibri" w:eastAsia="Calibri" w:hAnsi="Calibri" w:cs="Times New Roman"/>
      <w:sz w:val="28"/>
      <w:szCs w:val="20"/>
      <w:lang w:eastAsia="ru-RU"/>
    </w:rPr>
  </w:style>
  <w:style w:type="character" w:customStyle="1" w:styleId="ASFKTablenorm0">
    <w:name w:val="_ASFK_Table_norm Знак"/>
    <w:link w:val="ASFKTablenorm"/>
    <w:rsid w:val="00720FE0"/>
    <w:rPr>
      <w:rFonts w:ascii="Calibri" w:eastAsia="Calibri" w:hAnsi="Calibri" w:cs="Times New Roman"/>
      <w:sz w:val="28"/>
      <w:szCs w:val="20"/>
      <w:lang w:eastAsia="ru-RU"/>
    </w:rPr>
  </w:style>
  <w:style w:type="paragraph" w:customStyle="1" w:styleId="EBTablenorm">
    <w:name w:val="_EB_Table_norm"/>
    <w:uiPriority w:val="99"/>
    <w:rsid w:val="00720FE0"/>
    <w:pPr>
      <w:spacing w:before="60" w:after="60" w:line="240" w:lineRule="auto"/>
      <w:ind w:left="113" w:right="113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ameTable0">
    <w:name w:val="_ASFK_Name_Table Знак Знак"/>
    <w:link w:val="ASFKNameTable"/>
    <w:locked/>
    <w:rsid w:val="00720FE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ASFKNormal">
    <w:name w:val="_ASFK_Normal"/>
    <w:link w:val="ASFKNormal0"/>
    <w:rsid w:val="00720FE0"/>
    <w:pPr>
      <w:spacing w:before="120" w:after="60" w:line="240" w:lineRule="auto"/>
      <w:ind w:firstLine="567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ableHead">
    <w:name w:val="_EB_Table_Head"/>
    <w:basedOn w:val="EBTablenorm"/>
    <w:uiPriority w:val="99"/>
    <w:rsid w:val="00720FE0"/>
    <w:pPr>
      <w:keepNext/>
      <w:suppressAutoHyphens/>
      <w:jc w:val="center"/>
    </w:pPr>
    <w:rPr>
      <w:b/>
      <w:bCs/>
    </w:rPr>
  </w:style>
  <w:style w:type="numbering" w:customStyle="1" w:styleId="210">
    <w:name w:val="Стиль21"/>
    <w:rsid w:val="00720FE0"/>
    <w:pPr>
      <w:numPr>
        <w:numId w:val="36"/>
      </w:numPr>
    </w:pPr>
  </w:style>
  <w:style w:type="character" w:customStyle="1" w:styleId="ASFKNormal0">
    <w:name w:val="_ASFK_Normal Знак"/>
    <w:link w:val="ASFKNormal"/>
    <w:rsid w:val="00720FE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Script">
    <w:name w:val="_EB_Script"/>
    <w:basedOn w:val="a9"/>
    <w:uiPriority w:val="99"/>
    <w:rsid w:val="00720FE0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spacing w:before="120" w:after="60"/>
      <w:ind w:left="567" w:right="29" w:firstLine="0"/>
      <w:jc w:val="left"/>
    </w:pPr>
    <w:rPr>
      <w:rFonts w:ascii="Courier New" w:hAnsi="Courier New"/>
      <w:spacing w:val="-20"/>
      <w:sz w:val="22"/>
      <w:lang w:val="en-US"/>
    </w:rPr>
  </w:style>
  <w:style w:type="paragraph" w:styleId="afffff9">
    <w:name w:val="List Paragraph"/>
    <w:basedOn w:val="a9"/>
    <w:uiPriority w:val="34"/>
    <w:qFormat/>
    <w:rsid w:val="00BF680A"/>
    <w:pPr>
      <w:ind w:left="720" w:firstLine="0"/>
      <w:contextualSpacing/>
    </w:pPr>
  </w:style>
  <w:style w:type="table" w:customStyle="1" w:styleId="OTRTable1">
    <w:name w:val="OTR_Table1"/>
    <w:basedOn w:val="ab"/>
    <w:rsid w:val="005B20D6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character" w:customStyle="1" w:styleId="blk">
    <w:name w:val="blk"/>
    <w:basedOn w:val="aa"/>
    <w:rsid w:val="00050DB7"/>
  </w:style>
  <w:style w:type="numbering" w:customStyle="1" w:styleId="1e">
    <w:name w:val="Нет списка1"/>
    <w:next w:val="ac"/>
    <w:uiPriority w:val="99"/>
    <w:semiHidden/>
    <w:unhideWhenUsed/>
    <w:rsid w:val="00366409"/>
  </w:style>
  <w:style w:type="numbering" w:customStyle="1" w:styleId="10">
    <w:name w:val="Статья / Раздел1"/>
    <w:basedOn w:val="ac"/>
    <w:next w:val="a2"/>
    <w:rsid w:val="00366409"/>
    <w:pPr>
      <w:numPr>
        <w:numId w:val="10"/>
      </w:numPr>
    </w:pPr>
  </w:style>
  <w:style w:type="table" w:customStyle="1" w:styleId="OTRTable2">
    <w:name w:val="OTR_Table2"/>
    <w:basedOn w:val="ab"/>
    <w:rsid w:val="00366409"/>
    <w:pPr>
      <w:spacing w:before="60" w:after="60" w:line="240" w:lineRule="auto"/>
      <w:jc w:val="center"/>
    </w:pPr>
    <w:rPr>
      <w:rFonts w:ascii="Times New Roman" w:eastAsia="Times New Roman" w:hAnsi="Times New Roman" w:cs="Times New Roman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keepLines w:val="0"/>
        <w:pageBreakBefore w:val="0"/>
        <w:widowControl w:val="0"/>
        <w:suppressLineNumbers w:val="0"/>
        <w:suppressAutoHyphens w:val="0"/>
        <w:wordWrap/>
        <w:spacing w:beforeLines="0" w:beforeAutospacing="0" w:afterLines="0" w:afterAutospacing="0" w:line="240" w:lineRule="auto"/>
        <w:ind w:leftChars="0" w:left="0" w:rightChars="0" w:right="0" w:firstLineChars="0" w:firstLine="0"/>
        <w:contextualSpacing w:val="0"/>
        <w:jc w:val="center"/>
        <w:outlineLvl w:val="9"/>
      </w:pPr>
      <w:rPr>
        <w:rFonts w:ascii="Times New Roman" w:hAnsi="Times New Roman"/>
        <w:b w:val="0"/>
        <w:i w:val="0"/>
        <w:sz w:val="24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E6E6E6"/>
      </w:tcPr>
    </w:tblStylePr>
  </w:style>
  <w:style w:type="table" w:customStyle="1" w:styleId="1f">
    <w:name w:val="Сетка таблицы1"/>
    <w:basedOn w:val="ab"/>
    <w:next w:val="affff8"/>
    <w:rsid w:val="003664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умерованные1"/>
    <w:basedOn w:val="ac"/>
    <w:rsid w:val="00366409"/>
    <w:pPr>
      <w:numPr>
        <w:numId w:val="11"/>
      </w:numPr>
    </w:pPr>
  </w:style>
  <w:style w:type="paragraph" w:customStyle="1" w:styleId="5a">
    <w:name w:val="Знак Знак Знак Знак5"/>
    <w:basedOn w:val="a9"/>
    <w:next w:val="a9"/>
    <w:semiHidden/>
    <w:rsid w:val="00C979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4b">
    <w:name w:val="Знак Знак Знак Знак4"/>
    <w:basedOn w:val="a9"/>
    <w:next w:val="a9"/>
    <w:semiHidden/>
    <w:rsid w:val="00B52670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Script">
    <w:name w:val="Script"/>
    <w:rsid w:val="005C5542"/>
    <w:rPr>
      <w:rFonts w:ascii="Calibri" w:hAnsi="Calibri"/>
      <w:noProof/>
      <w:color w:val="008000"/>
      <w:lang w:val="en-US"/>
    </w:rPr>
  </w:style>
  <w:style w:type="paragraph" w:styleId="2fa">
    <w:name w:val="Quote"/>
    <w:basedOn w:val="a9"/>
    <w:next w:val="a9"/>
    <w:link w:val="2fb"/>
    <w:uiPriority w:val="29"/>
    <w:qFormat/>
    <w:rsid w:val="005C5542"/>
    <w:pPr>
      <w:ind w:firstLine="0"/>
    </w:pPr>
    <w:rPr>
      <w:i/>
      <w:iCs/>
      <w:color w:val="000000"/>
    </w:rPr>
  </w:style>
  <w:style w:type="character" w:customStyle="1" w:styleId="2fb">
    <w:name w:val="Цитата 2 Знак"/>
    <w:basedOn w:val="aa"/>
    <w:link w:val="2fa"/>
    <w:uiPriority w:val="29"/>
    <w:rsid w:val="005C5542"/>
    <w:rPr>
      <w:rFonts w:ascii="Times New Roman" w:eastAsia="Times New Roman" w:hAnsi="Times New Roman" w:cs="Times New Roman"/>
      <w:i/>
      <w:iCs/>
      <w:color w:val="000000"/>
      <w:sz w:val="24"/>
      <w:szCs w:val="20"/>
    </w:rPr>
  </w:style>
  <w:style w:type="paragraph" w:styleId="afffffa">
    <w:name w:val="TOC Heading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Cambria" w:eastAsia="Calibri" w:hAnsi="Cambria"/>
      <w:bCs/>
      <w:caps w:val="0"/>
      <w:color w:val="365F91"/>
      <w:sz w:val="28"/>
      <w:szCs w:val="28"/>
      <w:lang w:eastAsia="en-US"/>
    </w:rPr>
  </w:style>
  <w:style w:type="paragraph" w:customStyle="1" w:styleId="TableText">
    <w:name w:val="TableText"/>
    <w:basedOn w:val="a9"/>
    <w:rsid w:val="005C5542"/>
    <w:pPr>
      <w:keepLines/>
      <w:spacing w:line="288" w:lineRule="auto"/>
    </w:pPr>
    <w:rPr>
      <w:sz w:val="28"/>
    </w:rPr>
  </w:style>
  <w:style w:type="paragraph" w:customStyle="1" w:styleId="otrheader0">
    <w:name w:val="_otr_header"/>
    <w:autoRedefine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customStyle="1" w:styleId="ASFKListmark1">
    <w:name w:val="_ASFK_List_mark1"/>
    <w:link w:val="ASFKListmark10"/>
    <w:rsid w:val="005C5542"/>
    <w:pPr>
      <w:tabs>
        <w:tab w:val="num" w:pos="851"/>
      </w:tabs>
      <w:spacing w:after="0" w:line="240" w:lineRule="auto"/>
      <w:ind w:left="851" w:hanging="284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ASFKSign">
    <w:name w:val="_ASFK_Sign"/>
    <w:basedOn w:val="a9"/>
    <w:rsid w:val="005C5542"/>
    <w:pPr>
      <w:keepNext/>
      <w:spacing w:before="120" w:after="120"/>
      <w:ind w:firstLine="0"/>
      <w:contextualSpacing/>
      <w:jc w:val="center"/>
    </w:pPr>
    <w:rPr>
      <w:b/>
      <w:caps/>
      <w:sz w:val="28"/>
    </w:rPr>
  </w:style>
  <w:style w:type="character" w:customStyle="1" w:styleId="ASFKSymBold">
    <w:name w:val="_ASFK_Sym_Bold"/>
    <w:rsid w:val="005C5542"/>
    <w:rPr>
      <w:b/>
    </w:rPr>
  </w:style>
  <w:style w:type="paragraph" w:customStyle="1" w:styleId="ASFKTableHead">
    <w:name w:val="_ASFK_Table_Head"/>
    <w:basedOn w:val="a9"/>
    <w:rsid w:val="005C5542"/>
    <w:pPr>
      <w:keepNext/>
      <w:suppressAutoHyphens/>
      <w:spacing w:before="60" w:after="60"/>
      <w:ind w:firstLine="0"/>
      <w:contextualSpacing/>
      <w:jc w:val="center"/>
    </w:pPr>
    <w:rPr>
      <w:b/>
      <w:bCs/>
      <w:sz w:val="28"/>
    </w:rPr>
  </w:style>
  <w:style w:type="paragraph" w:customStyle="1" w:styleId="ASFKTableNum">
    <w:name w:val="_ASFK_Table_Num"/>
    <w:rsid w:val="005C5542"/>
    <w:pPr>
      <w:tabs>
        <w:tab w:val="num" w:pos="120"/>
      </w:tabs>
      <w:spacing w:before="60" w:after="60" w:line="240" w:lineRule="auto"/>
      <w:ind w:left="120" w:right="57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OTRFootNote">
    <w:name w:val="OTR_Foot_Note"/>
    <w:basedOn w:val="aff0"/>
    <w:rsid w:val="005C5542"/>
    <w:pPr>
      <w:spacing w:line="360" w:lineRule="auto"/>
      <w:jc w:val="both"/>
    </w:pPr>
    <w:rPr>
      <w:szCs w:val="16"/>
    </w:rPr>
  </w:style>
  <w:style w:type="paragraph" w:customStyle="1" w:styleId="OTRFootNoteNum">
    <w:name w:val="OTR_Foot_Note_Num"/>
    <w:basedOn w:val="aff0"/>
    <w:rsid w:val="005C5542"/>
    <w:pPr>
      <w:numPr>
        <w:numId w:val="37"/>
      </w:numPr>
      <w:tabs>
        <w:tab w:val="left" w:pos="938"/>
      </w:tabs>
      <w:jc w:val="both"/>
    </w:pPr>
    <w:rPr>
      <w:szCs w:val="16"/>
    </w:rPr>
  </w:style>
  <w:style w:type="paragraph" w:customStyle="1" w:styleId="OTRTableList">
    <w:name w:val="OTR_Table_List"/>
    <w:rsid w:val="005C5542"/>
    <w:pPr>
      <w:tabs>
        <w:tab w:val="num" w:pos="432"/>
      </w:tabs>
      <w:spacing w:before="60" w:after="60" w:line="240" w:lineRule="auto"/>
      <w:ind w:left="432" w:hanging="432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harCharCharChar">
    <w:name w:val="Char Char Char Char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otrsymitalic0">
    <w:name w:val="otrsymitalic"/>
    <w:rsid w:val="005C5542"/>
    <w:rPr>
      <w:i/>
      <w:iCs/>
    </w:rPr>
  </w:style>
  <w:style w:type="paragraph" w:customStyle="1" w:styleId="OTRTitulLU88">
    <w:name w:val="Стиль OTR_Titul_LU + Перед:  8 пт После:  8 пт"/>
    <w:basedOn w:val="OTRTitulLU"/>
    <w:rsid w:val="005C5542"/>
    <w:pPr>
      <w:spacing w:before="0" w:after="160"/>
    </w:pPr>
    <w:rPr>
      <w:szCs w:val="20"/>
    </w:rPr>
  </w:style>
  <w:style w:type="paragraph" w:customStyle="1" w:styleId="afffffb">
    <w:name w:val="Знак Знак Знак Знак Знак Знак Знак Знак Знак Знак"/>
    <w:basedOn w:val="a9"/>
    <w:rsid w:val="005C5542"/>
    <w:pPr>
      <w:spacing w:after="160" w:line="240" w:lineRule="exact"/>
      <w:ind w:firstLine="0"/>
      <w:jc w:val="left"/>
    </w:pPr>
    <w:rPr>
      <w:rFonts w:ascii="Verdana" w:hAnsi="Verdana"/>
      <w:szCs w:val="24"/>
      <w:lang w:val="en-US" w:eastAsia="en-US"/>
    </w:rPr>
  </w:style>
  <w:style w:type="character" w:customStyle="1" w:styleId="OTRTableNum1">
    <w:name w:val="OTR_Table_Num Знак"/>
    <w:link w:val="OTRTableNum0"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TableText0">
    <w:name w:val="Table Text"/>
    <w:basedOn w:val="a9"/>
    <w:rsid w:val="005C5542"/>
    <w:pPr>
      <w:spacing w:before="20" w:after="20"/>
      <w:ind w:firstLine="0"/>
      <w:jc w:val="left"/>
    </w:pPr>
    <w:rPr>
      <w:sz w:val="18"/>
      <w:lang w:val="en-US"/>
    </w:rPr>
  </w:style>
  <w:style w:type="paragraph" w:customStyle="1" w:styleId="afffffc">
    <w:name w:val="Знак Знак Знак Знак Знак Знак Знак"/>
    <w:basedOn w:val="a9"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character" w:customStyle="1" w:styleId="apple-style-span">
    <w:name w:val="apple-style-span"/>
    <w:basedOn w:val="aa"/>
    <w:rsid w:val="005C5542"/>
  </w:style>
  <w:style w:type="paragraph" w:customStyle="1" w:styleId="xmsolistparagraph">
    <w:name w:val="x_msolistparagraph"/>
    <w:basedOn w:val="a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otrtablehead1">
    <w:name w:val="otr_table_head"/>
    <w:basedOn w:val="a9"/>
    <w:uiPriority w:val="99"/>
    <w:rsid w:val="005C5542"/>
    <w:pPr>
      <w:keepNext/>
      <w:widowControl w:val="0"/>
      <w:suppressAutoHyphens/>
      <w:spacing w:before="120" w:after="120"/>
      <w:ind w:firstLine="0"/>
      <w:contextualSpacing/>
      <w:jc w:val="center"/>
    </w:pPr>
    <w:rPr>
      <w:rFonts w:ascii="Arial" w:hAnsi="Arial"/>
      <w:b/>
      <w:sz w:val="22"/>
      <w:szCs w:val="22"/>
      <w:lang w:eastAsia="en-US"/>
    </w:rPr>
  </w:style>
  <w:style w:type="paragraph" w:customStyle="1" w:styleId="ConsPlusTitle">
    <w:name w:val="ConsPlusTitle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5C554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OTRTableListNum0">
    <w:name w:val="OTR_Table_List_Num Знак"/>
    <w:link w:val="OTRTableListNum"/>
    <w:locked/>
    <w:rsid w:val="005C5542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Cell">
    <w:name w:val="ConsPlusCell"/>
    <w:uiPriority w:val="99"/>
    <w:rsid w:val="005C5542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5C554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f0">
    <w:name w:val="Стиль1"/>
    <w:uiPriority w:val="99"/>
    <w:rsid w:val="005C5542"/>
  </w:style>
  <w:style w:type="numbering" w:customStyle="1" w:styleId="21">
    <w:name w:val="Стиль2"/>
    <w:uiPriority w:val="99"/>
    <w:rsid w:val="005C5542"/>
    <w:pPr>
      <w:numPr>
        <w:numId w:val="40"/>
      </w:numPr>
    </w:pPr>
  </w:style>
  <w:style w:type="numbering" w:customStyle="1" w:styleId="31">
    <w:name w:val="Стиль 3"/>
    <w:uiPriority w:val="99"/>
    <w:rsid w:val="005C5542"/>
    <w:pPr>
      <w:numPr>
        <w:numId w:val="41"/>
      </w:numPr>
    </w:pPr>
  </w:style>
  <w:style w:type="paragraph" w:styleId="afffffd">
    <w:name w:val="Revision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EBTableNum">
    <w:name w:val="_EB_Table_Num"/>
    <w:basedOn w:val="a9"/>
    <w:rsid w:val="005C5542"/>
    <w:pPr>
      <w:tabs>
        <w:tab w:val="num" w:pos="0"/>
        <w:tab w:val="left" w:pos="284"/>
      </w:tabs>
      <w:spacing w:before="60" w:after="60"/>
      <w:ind w:left="284" w:right="57" w:hanging="284"/>
      <w:jc w:val="left"/>
    </w:pPr>
  </w:style>
  <w:style w:type="paragraph" w:customStyle="1" w:styleId="1f1">
    <w:name w:val="Надпись1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noProof/>
      <w:sz w:val="16"/>
      <w:szCs w:val="20"/>
      <w:lang w:eastAsia="ru-RU"/>
    </w:rPr>
  </w:style>
  <w:style w:type="numbering" w:customStyle="1" w:styleId="1ai1">
    <w:name w:val="1 / a / i1"/>
    <w:basedOn w:val="ac"/>
    <w:next w:val="1ai"/>
    <w:rsid w:val="005C5542"/>
    <w:pPr>
      <w:numPr>
        <w:numId w:val="37"/>
      </w:numPr>
    </w:pPr>
  </w:style>
  <w:style w:type="numbering" w:customStyle="1" w:styleId="11">
    <w:name w:val="Стиль11"/>
    <w:uiPriority w:val="99"/>
    <w:rsid w:val="005C5542"/>
    <w:pPr>
      <w:numPr>
        <w:numId w:val="38"/>
      </w:numPr>
    </w:pPr>
  </w:style>
  <w:style w:type="numbering" w:customStyle="1" w:styleId="310">
    <w:name w:val="Стиль 31"/>
    <w:uiPriority w:val="99"/>
    <w:rsid w:val="005C5542"/>
    <w:pPr>
      <w:numPr>
        <w:numId w:val="39"/>
      </w:numPr>
    </w:pPr>
  </w:style>
  <w:style w:type="paragraph" w:customStyle="1" w:styleId="otrtablenormal">
    <w:name w:val="otr_table_normal"/>
    <w:uiPriority w:val="99"/>
    <w:rsid w:val="005C5542"/>
    <w:p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EBListmark2">
    <w:name w:val="_EB_List_mark2"/>
    <w:basedOn w:val="a9"/>
    <w:next w:val="a9"/>
    <w:rsid w:val="005C5542"/>
    <w:pPr>
      <w:numPr>
        <w:ilvl w:val="1"/>
        <w:numId w:val="42"/>
      </w:numPr>
      <w:spacing w:after="60"/>
      <w:contextualSpacing/>
    </w:pPr>
    <w:rPr>
      <w:snapToGrid w:val="0"/>
      <w:sz w:val="28"/>
      <w:lang w:val="en-US"/>
    </w:rPr>
  </w:style>
  <w:style w:type="paragraph" w:customStyle="1" w:styleId="EBListmark3">
    <w:name w:val="_EB_List_mark3"/>
    <w:basedOn w:val="EBListmark2"/>
    <w:rsid w:val="005C5542"/>
    <w:pPr>
      <w:numPr>
        <w:ilvl w:val="0"/>
      </w:numPr>
      <w:contextualSpacing w:val="0"/>
    </w:pPr>
  </w:style>
  <w:style w:type="character" w:customStyle="1" w:styleId="OTRListMark2">
    <w:name w:val="OTR_List_Mark Знак Знак"/>
    <w:locked/>
    <w:rsid w:val="005C5542"/>
    <w:rPr>
      <w:rFonts w:eastAsia="Times New Roman"/>
      <w:sz w:val="20"/>
    </w:rPr>
  </w:style>
  <w:style w:type="paragraph" w:customStyle="1" w:styleId="-11">
    <w:name w:val="Цветная заливка - Акцент 11"/>
    <w:hidden/>
    <w:uiPriority w:val="99"/>
    <w:semiHidden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">
    <w:name w:val="Средняя сетка 21"/>
    <w:uiPriority w:val="1"/>
    <w:qFormat/>
    <w:rsid w:val="005C5542"/>
    <w:pPr>
      <w:spacing w:after="0" w:line="240" w:lineRule="auto"/>
    </w:pPr>
    <w:rPr>
      <w:rFonts w:ascii="Cambria Math" w:eastAsia="Cambria Math" w:hAnsi="Cambria Math" w:cs="Times New Roman"/>
    </w:rPr>
  </w:style>
  <w:style w:type="paragraph" w:customStyle="1" w:styleId="00">
    <w:name w:val="0 Титул"/>
    <w:uiPriority w:val="99"/>
    <w:qFormat/>
    <w:rsid w:val="005C5542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-">
    <w:name w:val="0 Титул - наименование документа"/>
    <w:basedOn w:val="00"/>
    <w:uiPriority w:val="99"/>
    <w:rsid w:val="005C5542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0"/>
    <w:uiPriority w:val="99"/>
    <w:rsid w:val="005C5542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0"/>
    <w:uiPriority w:val="99"/>
    <w:rsid w:val="005C5542"/>
    <w:rPr>
      <w:b/>
      <w:bCs/>
    </w:rPr>
  </w:style>
  <w:style w:type="paragraph" w:customStyle="1" w:styleId="0-2">
    <w:name w:val="0 Титул - шифр"/>
    <w:aliases w:val="код,год и листаж"/>
    <w:basedOn w:val="00"/>
    <w:uiPriority w:val="99"/>
    <w:rsid w:val="005C5542"/>
    <w:pPr>
      <w:jc w:val="center"/>
    </w:pPr>
    <w:rPr>
      <w:szCs w:val="20"/>
    </w:rPr>
  </w:style>
  <w:style w:type="paragraph" w:customStyle="1" w:styleId="015">
    <w:name w:val="0 Таблица Текст_1"/>
    <w:basedOn w:val="a9"/>
    <w:uiPriority w:val="99"/>
    <w:qFormat/>
    <w:rsid w:val="005C5542"/>
    <w:pPr>
      <w:ind w:firstLine="0"/>
    </w:pPr>
    <w:rPr>
      <w:color w:val="000000"/>
      <w:sz w:val="20"/>
      <w:szCs w:val="24"/>
    </w:rPr>
  </w:style>
  <w:style w:type="paragraph" w:customStyle="1" w:styleId="-110">
    <w:name w:val="Цветной список - Акцент 11"/>
    <w:aliases w:val="Абзац списка для документа"/>
    <w:basedOn w:val="a9"/>
    <w:link w:val="-12"/>
    <w:uiPriority w:val="34"/>
    <w:qFormat/>
    <w:rsid w:val="005C5542"/>
    <w:pPr>
      <w:spacing w:before="100" w:beforeAutospacing="1" w:after="100" w:afterAutospacing="1" w:line="288" w:lineRule="auto"/>
      <w:ind w:left="513" w:hanging="360"/>
      <w:contextualSpacing/>
    </w:pPr>
    <w:rPr>
      <w:sz w:val="28"/>
      <w:szCs w:val="24"/>
      <w:lang w:val="en-US" w:eastAsia="en-US"/>
    </w:rPr>
  </w:style>
  <w:style w:type="character" w:customStyle="1" w:styleId="-12">
    <w:name w:val="Цветной список - Акцент 1 Знак"/>
    <w:aliases w:val="Абзац списка для документа Знак,Средняя сетка 1 - Акцент 2 Знак"/>
    <w:link w:val="-110"/>
    <w:uiPriority w:val="34"/>
    <w:rsid w:val="005C5542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f2">
    <w:name w:val="Заголовок 1 без номера"/>
    <w:basedOn w:val="12"/>
    <w:link w:val="1f3"/>
    <w:qFormat/>
    <w:rsid w:val="005C5542"/>
    <w:pPr>
      <w:keepLines/>
      <w:pageBreakBefore w:val="0"/>
      <w:numPr>
        <w:numId w:val="0"/>
      </w:numPr>
      <w:suppressAutoHyphens w:val="0"/>
      <w:spacing w:after="240"/>
      <w:contextualSpacing w:val="0"/>
      <w:outlineLvl w:val="9"/>
    </w:pPr>
    <w:rPr>
      <w:bCs/>
      <w:sz w:val="28"/>
      <w:szCs w:val="28"/>
      <w:lang w:val="en-US" w:eastAsia="en-US"/>
    </w:rPr>
  </w:style>
  <w:style w:type="character" w:customStyle="1" w:styleId="1f3">
    <w:name w:val="Заголовок 1 без номера Знак"/>
    <w:link w:val="1f2"/>
    <w:rsid w:val="005C5542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7">
    <w:name w:val="0 акцент_курсив"/>
    <w:uiPriority w:val="1"/>
    <w:rsid w:val="005C5542"/>
    <w:rPr>
      <w:rFonts w:ascii="Times New Roman" w:hAnsi="Times New Roman"/>
      <w:i/>
      <w:sz w:val="24"/>
    </w:rPr>
  </w:style>
  <w:style w:type="character" w:customStyle="1" w:styleId="08">
    <w:name w:val="0 акцент_подчеркивание"/>
    <w:uiPriority w:val="1"/>
    <w:rsid w:val="005C5542"/>
    <w:rPr>
      <w:rFonts w:ascii="Times New Roman" w:hAnsi="Times New Roman"/>
      <w:sz w:val="24"/>
      <w:u w:val="single"/>
    </w:rPr>
  </w:style>
  <w:style w:type="character" w:customStyle="1" w:styleId="09">
    <w:name w:val="0 акцент_полужирный"/>
    <w:uiPriority w:val="1"/>
    <w:rsid w:val="005C5542"/>
    <w:rPr>
      <w:rFonts w:ascii="Times New Roman" w:hAnsi="Times New Roman"/>
      <w:b/>
      <w:sz w:val="24"/>
    </w:rPr>
  </w:style>
  <w:style w:type="character" w:customStyle="1" w:styleId="0a">
    <w:name w:val="0 белый фон"/>
    <w:uiPriority w:val="1"/>
    <w:qFormat/>
    <w:rsid w:val="005C5542"/>
    <w:rPr>
      <w:rFonts w:ascii="Times New Roman" w:hAnsi="Times New Roman"/>
      <w:color w:val="FFFFFF"/>
      <w:sz w:val="24"/>
    </w:rPr>
  </w:style>
  <w:style w:type="paragraph" w:customStyle="1" w:styleId="0b">
    <w:name w:val="0 Заголовок (как Аннотация)"/>
    <w:next w:val="a9"/>
    <w:uiPriority w:val="99"/>
    <w:qFormat/>
    <w:rsid w:val="005C5542"/>
    <w:pPr>
      <w:pageBreakBefore/>
      <w:spacing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c">
    <w:name w:val="0 Заголовок (как Перечень)"/>
    <w:next w:val="a9"/>
    <w:uiPriority w:val="99"/>
    <w:qFormat/>
    <w:rsid w:val="005C5542"/>
    <w:pPr>
      <w:pageBreakBefore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42">
    <w:name w:val="0 Заголовок 4 ур не нумер"/>
    <w:basedOn w:val="04"/>
    <w:next w:val="a9"/>
    <w:uiPriority w:val="99"/>
    <w:qFormat/>
    <w:rsid w:val="005C5542"/>
    <w:pPr>
      <w:numPr>
        <w:ilvl w:val="0"/>
        <w:numId w:val="0"/>
      </w:numPr>
      <w:outlineLvl w:val="9"/>
    </w:pPr>
  </w:style>
  <w:style w:type="character" w:customStyle="1" w:styleId="0d">
    <w:name w:val="0 Надстрочный текст"/>
    <w:uiPriority w:val="1"/>
    <w:qFormat/>
    <w:rsid w:val="005C5542"/>
    <w:rPr>
      <w:rFonts w:ascii="Times New Roman" w:hAnsi="Times New Roman"/>
      <w:sz w:val="24"/>
      <w:vertAlign w:val="superscript"/>
    </w:rPr>
  </w:style>
  <w:style w:type="paragraph" w:customStyle="1" w:styleId="0e">
    <w:name w:val="0 Основной текст"/>
    <w:qFormat/>
    <w:rsid w:val="005C5542"/>
    <w:pPr>
      <w:spacing w:before="120"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13">
    <w:name w:val="0 Прил Заголовок 1 ур"/>
    <w:next w:val="0e"/>
    <w:uiPriority w:val="99"/>
    <w:qFormat/>
    <w:rsid w:val="005C5542"/>
    <w:pPr>
      <w:pageBreakBefore/>
      <w:numPr>
        <w:numId w:val="59"/>
      </w:numPr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szCs w:val="24"/>
      <w:lang w:eastAsia="ru-RU"/>
    </w:rPr>
  </w:style>
  <w:style w:type="paragraph" w:customStyle="1" w:styleId="023">
    <w:name w:val="0 Прил Заголовок 2 ур"/>
    <w:next w:val="0e"/>
    <w:uiPriority w:val="99"/>
    <w:qFormat/>
    <w:rsid w:val="005C5542"/>
    <w:pPr>
      <w:numPr>
        <w:ilvl w:val="1"/>
        <w:numId w:val="59"/>
      </w:numPr>
      <w:tabs>
        <w:tab w:val="left" w:pos="1418"/>
      </w:tabs>
      <w:spacing w:before="120" w:after="0" w:line="360" w:lineRule="auto"/>
      <w:outlineLvl w:val="1"/>
    </w:pPr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customStyle="1" w:styleId="031">
    <w:name w:val="0 Прил Заголовок 3 ур"/>
    <w:basedOn w:val="023"/>
    <w:next w:val="a9"/>
    <w:uiPriority w:val="99"/>
    <w:qFormat/>
    <w:rsid w:val="005C5542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1">
    <w:name w:val="0 Прил Заголовок 4 ур"/>
    <w:next w:val="0e"/>
    <w:uiPriority w:val="99"/>
    <w:qFormat/>
    <w:rsid w:val="005C5542"/>
    <w:pPr>
      <w:numPr>
        <w:ilvl w:val="3"/>
        <w:numId w:val="59"/>
      </w:numPr>
      <w:tabs>
        <w:tab w:val="left" w:pos="1843"/>
        <w:tab w:val="left" w:pos="2126"/>
      </w:tabs>
      <w:spacing w:before="120" w:after="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51">
    <w:name w:val="0 Прил Заголовок 5 ур (не по ГОСТ)"/>
    <w:next w:val="0e"/>
    <w:uiPriority w:val="99"/>
    <w:qFormat/>
    <w:rsid w:val="005C5542"/>
    <w:pPr>
      <w:keepNext/>
      <w:keepLines/>
      <w:numPr>
        <w:ilvl w:val="4"/>
        <w:numId w:val="59"/>
      </w:numPr>
      <w:tabs>
        <w:tab w:val="left" w:pos="2126"/>
      </w:tabs>
      <w:spacing w:before="120" w:after="0" w:line="360" w:lineRule="auto"/>
      <w:outlineLvl w:val="4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61">
    <w:name w:val="0 Прил Заголовок 6 ур (не по ГОСТ)"/>
    <w:next w:val="0e"/>
    <w:uiPriority w:val="99"/>
    <w:qFormat/>
    <w:rsid w:val="005C5542"/>
    <w:pPr>
      <w:keepNext/>
      <w:keepLines/>
      <w:numPr>
        <w:ilvl w:val="5"/>
        <w:numId w:val="59"/>
      </w:numPr>
      <w:tabs>
        <w:tab w:val="left" w:pos="2126"/>
      </w:tabs>
      <w:spacing w:before="120" w:after="0" w:line="360" w:lineRule="auto"/>
      <w:outlineLvl w:val="5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f">
    <w:name w:val="0 Рисунок  Тело"/>
    <w:next w:val="a9"/>
    <w:uiPriority w:val="99"/>
    <w:qFormat/>
    <w:rsid w:val="005C5542"/>
    <w:pPr>
      <w:keepNext/>
      <w:spacing w:before="120"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0">
    <w:name w:val="0 Рисунок Подпись"/>
    <w:next w:val="0e"/>
    <w:uiPriority w:val="99"/>
    <w:qFormat/>
    <w:rsid w:val="005C5542"/>
    <w:pPr>
      <w:spacing w:after="240" w:line="240" w:lineRule="auto"/>
      <w:contextualSpacing/>
      <w:jc w:val="center"/>
    </w:pPr>
    <w:rPr>
      <w:rFonts w:ascii="Times New Roman" w:eastAsia="Times New Roman" w:hAnsi="Times New Roman" w:cs="Times New Roman"/>
      <w:noProof/>
      <w:color w:val="000000"/>
      <w:sz w:val="24"/>
      <w:szCs w:val="24"/>
      <w:lang w:eastAsia="ru-RU"/>
    </w:rPr>
  </w:style>
  <w:style w:type="paragraph" w:customStyle="1" w:styleId="012">
    <w:name w:val="0 Список 1 ур"/>
    <w:uiPriority w:val="99"/>
    <w:qFormat/>
    <w:rsid w:val="005C5542"/>
    <w:pPr>
      <w:numPr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0">
    <w:name w:val="0 Список 2 ур"/>
    <w:uiPriority w:val="99"/>
    <w:qFormat/>
    <w:rsid w:val="005C5542"/>
    <w:pPr>
      <w:numPr>
        <w:ilvl w:val="1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30">
    <w:name w:val="0 Список 3 ур"/>
    <w:uiPriority w:val="99"/>
    <w:qFormat/>
    <w:rsid w:val="005C5542"/>
    <w:pPr>
      <w:numPr>
        <w:ilvl w:val="2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40">
    <w:name w:val="0 Список 4 ур"/>
    <w:uiPriority w:val="99"/>
    <w:qFormat/>
    <w:rsid w:val="005C5542"/>
    <w:pPr>
      <w:numPr>
        <w:ilvl w:val="3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50">
    <w:name w:val="0 Список 5 ур"/>
    <w:uiPriority w:val="99"/>
    <w:qFormat/>
    <w:rsid w:val="005C5542"/>
    <w:pPr>
      <w:numPr>
        <w:ilvl w:val="4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60">
    <w:name w:val="0 Список 6 ур"/>
    <w:uiPriority w:val="99"/>
    <w:qFormat/>
    <w:rsid w:val="005C5542"/>
    <w:pPr>
      <w:numPr>
        <w:ilvl w:val="5"/>
        <w:numId w:val="60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70">
    <w:name w:val="0 Список 7 ур"/>
    <w:basedOn w:val="060"/>
    <w:uiPriority w:val="99"/>
    <w:rsid w:val="005C5542"/>
    <w:pPr>
      <w:numPr>
        <w:ilvl w:val="0"/>
        <w:numId w:val="0"/>
      </w:numPr>
    </w:pPr>
  </w:style>
  <w:style w:type="paragraph" w:customStyle="1" w:styleId="080">
    <w:name w:val="0 Список 8 ур"/>
    <w:basedOn w:val="070"/>
    <w:uiPriority w:val="99"/>
    <w:rsid w:val="005C5542"/>
  </w:style>
  <w:style w:type="paragraph" w:customStyle="1" w:styleId="014">
    <w:name w:val="0 Список без нумер 1 ур"/>
    <w:uiPriority w:val="99"/>
    <w:qFormat/>
    <w:rsid w:val="005C5542"/>
    <w:pPr>
      <w:numPr>
        <w:numId w:val="62"/>
      </w:numPr>
      <w:spacing w:after="0" w:line="360" w:lineRule="auto"/>
      <w:contextualSpacing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22">
    <w:name w:val="0 Список без нумер 2 ур"/>
    <w:uiPriority w:val="99"/>
    <w:qFormat/>
    <w:rsid w:val="005C5542"/>
    <w:pPr>
      <w:numPr>
        <w:numId w:val="61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032">
    <w:name w:val="0 Список без нумер 3 ур"/>
    <w:uiPriority w:val="99"/>
    <w:qFormat/>
    <w:rsid w:val="005C5542"/>
    <w:pPr>
      <w:numPr>
        <w:ilvl w:val="2"/>
        <w:numId w:val="62"/>
      </w:numPr>
      <w:spacing w:after="0" w:line="36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customStyle="1" w:styleId="016">
    <w:name w:val="0 таблица 1"/>
    <w:basedOn w:val="affff8"/>
    <w:uiPriority w:val="99"/>
    <w:rsid w:val="005C5542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paragraph" w:customStyle="1" w:styleId="0150">
    <w:name w:val="0 Таблица Заголовок графы_1.5"/>
    <w:uiPriority w:val="99"/>
    <w:qFormat/>
    <w:rsid w:val="005C5542"/>
    <w:pPr>
      <w:spacing w:before="120" w:after="0" w:line="360" w:lineRule="auto"/>
      <w:jc w:val="center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7">
    <w:name w:val="0 Таблица заголовок графы_1"/>
    <w:basedOn w:val="0150"/>
    <w:uiPriority w:val="99"/>
    <w:qFormat/>
    <w:rsid w:val="005C5542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uiPriority w:val="99"/>
    <w:qFormat/>
    <w:rsid w:val="005C5542"/>
    <w:pPr>
      <w:spacing w:before="120" w:after="0" w:line="360" w:lineRule="auto"/>
    </w:pPr>
    <w:rPr>
      <w:rFonts w:ascii="Times New Roman" w:eastAsia="Times New Roman" w:hAnsi="Times New Roman" w:cs="Times New Roman"/>
      <w:b/>
      <w:color w:val="000000"/>
      <w:sz w:val="24"/>
      <w:szCs w:val="24"/>
      <w:lang w:eastAsia="ru-RU"/>
    </w:rPr>
  </w:style>
  <w:style w:type="paragraph" w:customStyle="1" w:styleId="018">
    <w:name w:val="0 Таблица Заголовок строки_1"/>
    <w:basedOn w:val="0151"/>
    <w:uiPriority w:val="99"/>
    <w:qFormat/>
    <w:rsid w:val="005C5542"/>
    <w:pPr>
      <w:spacing w:line="240" w:lineRule="auto"/>
    </w:pPr>
  </w:style>
  <w:style w:type="paragraph" w:customStyle="1" w:styleId="0f1">
    <w:name w:val="0 Таблица Подпись"/>
    <w:uiPriority w:val="99"/>
    <w:qFormat/>
    <w:rsid w:val="005C5542"/>
    <w:pPr>
      <w:keepNext/>
      <w:spacing w:before="240" w:after="0" w:line="240" w:lineRule="auto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01">
    <w:name w:val="0 Таблица Список 1"/>
    <w:basedOn w:val="ac"/>
    <w:uiPriority w:val="99"/>
    <w:rsid w:val="005C5542"/>
    <w:pPr>
      <w:numPr>
        <w:numId w:val="43"/>
      </w:numPr>
    </w:pPr>
  </w:style>
  <w:style w:type="paragraph" w:customStyle="1" w:styleId="0115">
    <w:name w:val="0 Таблица Список 1 ур_1.5"/>
    <w:basedOn w:val="012"/>
    <w:uiPriority w:val="99"/>
    <w:qFormat/>
    <w:rsid w:val="005C5542"/>
    <w:pPr>
      <w:numPr>
        <w:numId w:val="64"/>
      </w:numPr>
      <w:contextualSpacing/>
    </w:pPr>
  </w:style>
  <w:style w:type="paragraph" w:customStyle="1" w:styleId="011">
    <w:name w:val="0 Таблица Список 1 ур_1"/>
    <w:basedOn w:val="0115"/>
    <w:uiPriority w:val="99"/>
    <w:qFormat/>
    <w:rsid w:val="005C5542"/>
    <w:pPr>
      <w:numPr>
        <w:numId w:val="63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uiPriority w:val="99"/>
    <w:qFormat/>
    <w:rsid w:val="005C5542"/>
    <w:pPr>
      <w:numPr>
        <w:numId w:val="64"/>
      </w:numPr>
    </w:pPr>
  </w:style>
  <w:style w:type="paragraph" w:customStyle="1" w:styleId="021">
    <w:name w:val="0 Таблица Список 2 ур_1"/>
    <w:basedOn w:val="0215"/>
    <w:uiPriority w:val="99"/>
    <w:qFormat/>
    <w:rsid w:val="005C5542"/>
    <w:pPr>
      <w:numPr>
        <w:ilvl w:val="0"/>
        <w:numId w:val="65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52">
    <w:name w:val="0 Таблица Текст_1.5"/>
    <w:uiPriority w:val="99"/>
    <w:qFormat/>
    <w:rsid w:val="005C554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0f2">
    <w:name w:val="0 Текст сноски"/>
    <w:basedOn w:val="aff0"/>
    <w:uiPriority w:val="99"/>
    <w:qFormat/>
    <w:rsid w:val="005C5542"/>
    <w:pPr>
      <w:jc w:val="both"/>
    </w:pPr>
    <w:rPr>
      <w:lang w:val="en-US"/>
    </w:rPr>
  </w:style>
  <w:style w:type="numbering" w:customStyle="1" w:styleId="0">
    <w:name w:val="0 Тест список"/>
    <w:rsid w:val="005C5542"/>
    <w:pPr>
      <w:numPr>
        <w:numId w:val="44"/>
      </w:numPr>
    </w:pPr>
  </w:style>
  <w:style w:type="paragraph" w:customStyle="1" w:styleId="a4">
    <w:name w:val="Многоуровневый_список"/>
    <w:basedOn w:val="a9"/>
    <w:link w:val="afffffe"/>
    <w:uiPriority w:val="99"/>
    <w:rsid w:val="005C5542"/>
    <w:pPr>
      <w:numPr>
        <w:numId w:val="46"/>
      </w:numPr>
      <w:spacing w:after="120" w:line="276" w:lineRule="auto"/>
      <w:contextualSpacing/>
    </w:pPr>
    <w:rPr>
      <w:sz w:val="28"/>
    </w:rPr>
  </w:style>
  <w:style w:type="paragraph" w:customStyle="1" w:styleId="a1">
    <w:name w:val="Маркированный абзац"/>
    <w:basedOn w:val="a9"/>
    <w:link w:val="affffff"/>
    <w:uiPriority w:val="99"/>
    <w:rsid w:val="005C5542"/>
    <w:pPr>
      <w:numPr>
        <w:numId w:val="45"/>
      </w:numPr>
      <w:spacing w:after="60" w:line="276" w:lineRule="auto"/>
      <w:contextualSpacing/>
    </w:pPr>
    <w:rPr>
      <w:sz w:val="28"/>
    </w:rPr>
  </w:style>
  <w:style w:type="character" w:customStyle="1" w:styleId="affffff">
    <w:name w:val="Маркированный абзац Знак"/>
    <w:link w:val="a1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e">
    <w:name w:val="Многоуровневый_список Знак"/>
    <w:link w:val="a4"/>
    <w:uiPriority w:val="99"/>
    <w:locked/>
    <w:rsid w:val="005C554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ibscontenttitle">
    <w:name w:val="ibs_content_title"/>
    <w:uiPriority w:val="99"/>
    <w:rsid w:val="005C5542"/>
    <w:pPr>
      <w:spacing w:before="240" w:after="240" w:line="240" w:lineRule="auto"/>
      <w:jc w:val="center"/>
    </w:pPr>
    <w:rPr>
      <w:rFonts w:ascii="Times New Roman" w:eastAsia="Arial" w:hAnsi="Times New Roman" w:cs="Times New Roman"/>
      <w:b/>
      <w:bCs/>
      <w:sz w:val="28"/>
      <w:szCs w:val="20"/>
      <w:lang w:eastAsia="ja-JP"/>
    </w:rPr>
  </w:style>
  <w:style w:type="paragraph" w:customStyle="1" w:styleId="affffff0">
    <w:name w:val="обычный текст"/>
    <w:basedOn w:val="a9"/>
    <w:link w:val="affffff1"/>
    <w:qFormat/>
    <w:rsid w:val="005C5542"/>
    <w:pPr>
      <w:spacing w:after="120" w:line="276" w:lineRule="auto"/>
      <w:ind w:firstLine="709"/>
    </w:pPr>
    <w:rPr>
      <w:sz w:val="28"/>
      <w:szCs w:val="28"/>
      <w:lang w:eastAsia="en-US"/>
    </w:rPr>
  </w:style>
  <w:style w:type="character" w:customStyle="1" w:styleId="affffff1">
    <w:name w:val="обычный текст Знак"/>
    <w:link w:val="affffff0"/>
    <w:rsid w:val="005C5542"/>
    <w:rPr>
      <w:rFonts w:ascii="Times New Roman" w:eastAsia="Times New Roman" w:hAnsi="Times New Roman" w:cs="Times New Roman"/>
      <w:sz w:val="28"/>
      <w:szCs w:val="28"/>
    </w:rPr>
  </w:style>
  <w:style w:type="paragraph" w:customStyle="1" w:styleId="Default">
    <w:name w:val="Default"/>
    <w:rsid w:val="005C5542"/>
    <w:pPr>
      <w:autoSpaceDE w:val="0"/>
      <w:autoSpaceDN w:val="0"/>
      <w:adjustRightInd w:val="0"/>
      <w:spacing w:after="0" w:line="240" w:lineRule="auto"/>
    </w:pPr>
    <w:rPr>
      <w:rFonts w:ascii="Times New Roman" w:eastAsia="Cambria Math" w:hAnsi="Times New Roman" w:cs="Times New Roman"/>
      <w:color w:val="000000"/>
      <w:sz w:val="24"/>
      <w:szCs w:val="24"/>
    </w:rPr>
  </w:style>
  <w:style w:type="character" w:customStyle="1" w:styleId="otrsymitalic00">
    <w:name w:val="otrsymitalic0"/>
    <w:rsid w:val="005C5542"/>
    <w:rPr>
      <w:i/>
      <w:iCs/>
    </w:rPr>
  </w:style>
  <w:style w:type="paragraph" w:customStyle="1" w:styleId="otrtablename">
    <w:name w:val="otr_table_name"/>
    <w:next w:val="otrnormal2"/>
    <w:uiPriority w:val="99"/>
    <w:rsid w:val="005C5542"/>
    <w:pPr>
      <w:keepNext/>
      <w:suppressAutoHyphens/>
      <w:spacing w:before="120" w:after="120" w:line="240" w:lineRule="auto"/>
      <w:jc w:val="right"/>
    </w:pPr>
    <w:rPr>
      <w:rFonts w:ascii="Arial" w:eastAsia="Times New Roman" w:hAnsi="Arial" w:cs="Times New Roman"/>
      <w:b/>
      <w:sz w:val="20"/>
      <w:lang w:eastAsia="ru-RU"/>
    </w:rPr>
  </w:style>
  <w:style w:type="paragraph" w:customStyle="1" w:styleId="otrcontent">
    <w:name w:val="otr_content"/>
    <w:basedOn w:val="1List"/>
    <w:next w:val="otrnormal2"/>
    <w:uiPriority w:val="99"/>
    <w:rsid w:val="005C5542"/>
    <w:pPr>
      <w:outlineLvl w:val="9"/>
    </w:pPr>
    <w:rPr>
      <w:sz w:val="24"/>
    </w:rPr>
  </w:style>
  <w:style w:type="character" w:customStyle="1" w:styleId="otrsymbold0">
    <w:name w:val="otr_sym_bold"/>
    <w:rsid w:val="005C5542"/>
    <w:rPr>
      <w:b/>
    </w:rPr>
  </w:style>
  <w:style w:type="character" w:customStyle="1" w:styleId="otrsymitalic1">
    <w:name w:val="otr_sym_italic"/>
    <w:rsid w:val="005C5542"/>
    <w:rPr>
      <w:i/>
    </w:rPr>
  </w:style>
  <w:style w:type="paragraph" w:customStyle="1" w:styleId="otrtablecentr">
    <w:name w:val="otr_table_centr"/>
    <w:basedOn w:val="otrtablenormal"/>
    <w:uiPriority w:val="99"/>
    <w:rsid w:val="005C5542"/>
    <w:pPr>
      <w:jc w:val="center"/>
    </w:pPr>
  </w:style>
  <w:style w:type="paragraph" w:customStyle="1" w:styleId="1List">
    <w:name w:val="Заголовок 1_List"/>
    <w:basedOn w:val="12"/>
    <w:next w:val="otrnormal2"/>
    <w:uiPriority w:val="99"/>
    <w:semiHidden/>
    <w:locked/>
    <w:rsid w:val="005C5542"/>
    <w:pPr>
      <w:pageBreakBefore w:val="0"/>
      <w:numPr>
        <w:numId w:val="0"/>
      </w:numPr>
      <w:pBdr>
        <w:top w:val="single" w:sz="4" w:space="16" w:color="auto"/>
      </w:pBdr>
      <w:tabs>
        <w:tab w:val="num" w:pos="340"/>
      </w:tabs>
      <w:suppressAutoHyphens w:val="0"/>
      <w:spacing w:after="120"/>
      <w:contextualSpacing w:val="0"/>
    </w:pPr>
    <w:rPr>
      <w:rFonts w:ascii="Arial" w:hAnsi="Arial" w:cs="Arial"/>
      <w:bCs/>
      <w:caps w:val="0"/>
      <w:sz w:val="36"/>
    </w:rPr>
  </w:style>
  <w:style w:type="character" w:customStyle="1" w:styleId="otrsymbolditalic0">
    <w:name w:val="otr_sym_bold_italic"/>
    <w:rsid w:val="005C5542"/>
    <w:rPr>
      <w:b/>
      <w:i/>
    </w:rPr>
  </w:style>
  <w:style w:type="paragraph" w:customStyle="1" w:styleId="otrpicture">
    <w:name w:val="otr_picture"/>
    <w:next w:val="otrpicturename"/>
    <w:uiPriority w:val="99"/>
    <w:rsid w:val="005C5542"/>
    <w:pPr>
      <w:keepNext/>
      <w:spacing w:before="120" w:after="120" w:line="240" w:lineRule="auto"/>
      <w:jc w:val="center"/>
    </w:pPr>
    <w:rPr>
      <w:rFonts w:ascii="Arial" w:eastAsia="Times New Roman" w:hAnsi="Arial" w:cs="Times New Roman"/>
      <w:sz w:val="20"/>
      <w:lang w:eastAsia="ru-RU"/>
    </w:rPr>
  </w:style>
  <w:style w:type="character" w:customStyle="1" w:styleId="otrsymunderline">
    <w:name w:val="otr_sym_underline"/>
    <w:rsid w:val="005C5542"/>
    <w:rPr>
      <w:u w:val="single"/>
    </w:rPr>
  </w:style>
  <w:style w:type="character" w:customStyle="1" w:styleId="otrsymboldunderline">
    <w:name w:val="otr_sym_bold_underline"/>
    <w:rsid w:val="005C5542"/>
    <w:rPr>
      <w:b/>
      <w:u w:val="single"/>
    </w:rPr>
  </w:style>
  <w:style w:type="character" w:customStyle="1" w:styleId="otrsymitalicunderline">
    <w:name w:val="otr_sym_italic_underline"/>
    <w:rsid w:val="005C5542"/>
    <w:rPr>
      <w:i/>
      <w:u w:val="single"/>
    </w:rPr>
  </w:style>
  <w:style w:type="character" w:customStyle="1" w:styleId="otrsymbolditalicunderline">
    <w:name w:val="otr_sym_bold_italic_underline"/>
    <w:rsid w:val="005C5542"/>
    <w:rPr>
      <w:b/>
      <w:i/>
      <w:u w:val="single"/>
    </w:rPr>
  </w:style>
  <w:style w:type="table" w:customStyle="1" w:styleId="otrtable0">
    <w:name w:val="otr_table"/>
    <w:basedOn w:val="3b"/>
    <w:rsid w:val="005C5542"/>
    <w:pPr>
      <w:suppressAutoHyphens/>
      <w:spacing w:before="120" w:after="120"/>
      <w:contextualSpacing/>
    </w:pPr>
    <w:rPr>
      <w:rFonts w:ascii="Arial" w:hAnsi="Aria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pPr>
        <w:jc w:val="center"/>
      </w:pPr>
      <w:rPr>
        <w:b/>
        <w:bCs/>
        <w:color w:val="auto"/>
        <w:sz w:val="22"/>
      </w:rPr>
      <w:tblPr/>
      <w:trPr>
        <w:tblHeader/>
      </w:trPr>
      <w:tcPr>
        <w:tcBorders>
          <w:tl2br w:val="none" w:sz="0" w:space="0" w:color="auto"/>
          <w:tr2bl w:val="none" w:sz="0" w:space="0" w:color="auto"/>
        </w:tcBorders>
        <w:shd w:val="clear" w:color="auto" w:fill="E6E6E6"/>
        <w:vAlign w:val="center"/>
      </w:tcPr>
    </w:tblStylePr>
  </w:style>
  <w:style w:type="paragraph" w:customStyle="1" w:styleId="otrdocname">
    <w:name w:val="otr_doc_name"/>
    <w:next w:val="otrnormal2"/>
    <w:uiPriority w:val="99"/>
    <w:rsid w:val="005C5542"/>
    <w:pPr>
      <w:suppressAutoHyphens/>
      <w:spacing w:before="2800" w:after="0" w:line="240" w:lineRule="auto"/>
      <w:jc w:val="center"/>
    </w:pPr>
    <w:rPr>
      <w:rFonts w:ascii="Arial" w:eastAsia="Times New Roman" w:hAnsi="Arial" w:cs="Times New Roman"/>
      <w:b/>
      <w:sz w:val="40"/>
    </w:rPr>
  </w:style>
  <w:style w:type="paragraph" w:customStyle="1" w:styleId="2fc">
    <w:name w:val="Заголовок 2 Приложение"/>
    <w:basedOn w:val="1f4"/>
    <w:uiPriority w:val="99"/>
    <w:rsid w:val="005C5542"/>
    <w:pPr>
      <w:outlineLvl w:val="1"/>
    </w:pPr>
    <w:rPr>
      <w:sz w:val="28"/>
    </w:rPr>
  </w:style>
  <w:style w:type="paragraph" w:customStyle="1" w:styleId="otrlistnum2">
    <w:name w:val="otr_list_num2"/>
    <w:uiPriority w:val="99"/>
    <w:rsid w:val="005C5542"/>
    <w:pPr>
      <w:numPr>
        <w:numId w:val="49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listnum3">
    <w:name w:val="otr_list_num3"/>
    <w:uiPriority w:val="99"/>
    <w:rsid w:val="005C5542"/>
    <w:pPr>
      <w:numPr>
        <w:numId w:val="50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table" w:customStyle="1" w:styleId="otrheadertable">
    <w:name w:val="otr_header_table"/>
    <w:basedOn w:val="ab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trtablnohead">
    <w:name w:val="otr_tabl_no_head"/>
    <w:basedOn w:val="ab"/>
    <w:rsid w:val="005C5542"/>
    <w:pPr>
      <w:spacing w:before="120" w:after="120" w:line="240" w:lineRule="auto"/>
      <w:contextualSpacing/>
    </w:pPr>
    <w:rPr>
      <w:rFonts w:ascii="Arial" w:eastAsia="Times New Roman" w:hAnsi="Arial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spacing w:beforeLines="0" w:beforeAutospacing="0" w:afterLines="0" w:afterAutospacing="0" w:line="240" w:lineRule="auto"/>
        <w:jc w:val="left"/>
      </w:pPr>
      <w:rPr>
        <w:rFonts w:ascii="Arial" w:hAnsi="Arial"/>
        <w:b w:val="0"/>
        <w:sz w:val="20"/>
      </w:rPr>
    </w:tblStylePr>
  </w:style>
  <w:style w:type="paragraph" w:customStyle="1" w:styleId="1f4">
    <w:name w:val="Заголовок 1 Приложения"/>
    <w:basedOn w:val="12"/>
    <w:next w:val="otrnormal2"/>
    <w:uiPriority w:val="99"/>
    <w:rsid w:val="005C5542"/>
    <w:pPr>
      <w:pageBreakBefore w:val="0"/>
      <w:numPr>
        <w:numId w:val="0"/>
      </w:numPr>
      <w:tabs>
        <w:tab w:val="num" w:pos="340"/>
      </w:tabs>
      <w:suppressAutoHyphens w:val="0"/>
      <w:spacing w:after="120"/>
      <w:contextualSpacing w:val="0"/>
      <w:jc w:val="left"/>
    </w:pPr>
    <w:rPr>
      <w:rFonts w:cs="Arial"/>
      <w:bCs/>
      <w:caps w:val="0"/>
    </w:rPr>
  </w:style>
  <w:style w:type="paragraph" w:customStyle="1" w:styleId="otrpicturename">
    <w:name w:val="otr_picture_name"/>
    <w:next w:val="otrnormal2"/>
    <w:uiPriority w:val="99"/>
    <w:rsid w:val="005C5542"/>
    <w:pPr>
      <w:spacing w:before="120" w:after="180" w:line="240" w:lineRule="auto"/>
      <w:jc w:val="center"/>
    </w:pPr>
    <w:rPr>
      <w:rFonts w:ascii="Arial" w:eastAsia="Times New Roman" w:hAnsi="Arial" w:cs="Times New Roman"/>
      <w:b/>
      <w:sz w:val="18"/>
      <w:lang w:eastAsia="ru-RU"/>
    </w:rPr>
  </w:style>
  <w:style w:type="paragraph" w:customStyle="1" w:styleId="otrnormal10">
    <w:name w:val="otr_normal1"/>
    <w:basedOn w:val="otrnormal2"/>
    <w:uiPriority w:val="99"/>
    <w:rsid w:val="005C5542"/>
    <w:pPr>
      <w:ind w:left="1491"/>
    </w:pPr>
  </w:style>
  <w:style w:type="paragraph" w:customStyle="1" w:styleId="otrnormal20">
    <w:name w:val="otr_normal2"/>
    <w:basedOn w:val="otrnormal2"/>
    <w:uiPriority w:val="99"/>
    <w:rsid w:val="005C5542"/>
    <w:pPr>
      <w:ind w:left="1848"/>
    </w:pPr>
  </w:style>
  <w:style w:type="paragraph" w:customStyle="1" w:styleId="otrnormal3">
    <w:name w:val="otr_normal3"/>
    <w:basedOn w:val="otrnormal20"/>
    <w:uiPriority w:val="99"/>
    <w:rsid w:val="005C5542"/>
    <w:pPr>
      <w:ind w:left="2206"/>
    </w:pPr>
    <w:rPr>
      <w:lang w:val="en-US"/>
    </w:rPr>
  </w:style>
  <w:style w:type="paragraph" w:customStyle="1" w:styleId="otrnormal2">
    <w:name w:val="otr_normal"/>
    <w:uiPriority w:val="99"/>
    <w:rsid w:val="005C5542"/>
    <w:pPr>
      <w:suppressAutoHyphens/>
      <w:spacing w:before="180" w:after="180" w:line="240" w:lineRule="atLeast"/>
      <w:ind w:left="1134"/>
      <w:jc w:val="both"/>
    </w:pPr>
    <w:rPr>
      <w:rFonts w:ascii="Arial" w:eastAsia="Times New Roman" w:hAnsi="Arial" w:cs="Times New Roman"/>
      <w:sz w:val="20"/>
    </w:rPr>
  </w:style>
  <w:style w:type="paragraph" w:customStyle="1" w:styleId="otrlistmark1">
    <w:name w:val="otr_list_mark1"/>
    <w:basedOn w:val="a9"/>
    <w:rsid w:val="005C5542"/>
    <w:pPr>
      <w:numPr>
        <w:numId w:val="47"/>
      </w:numPr>
      <w:tabs>
        <w:tab w:val="left" w:pos="397"/>
      </w:tabs>
      <w:suppressAutoHyphens/>
      <w:spacing w:before="120" w:after="120" w:line="288" w:lineRule="auto"/>
      <w:contextualSpacing/>
    </w:pPr>
    <w:rPr>
      <w:rFonts w:ascii="Arial" w:hAnsi="Arial"/>
      <w:sz w:val="20"/>
      <w:szCs w:val="22"/>
      <w:lang w:eastAsia="en-US"/>
    </w:rPr>
  </w:style>
  <w:style w:type="paragraph" w:customStyle="1" w:styleId="otrlistnum1">
    <w:name w:val="otr_list_num1"/>
    <w:uiPriority w:val="99"/>
    <w:rsid w:val="005C5542"/>
    <w:pPr>
      <w:numPr>
        <w:numId w:val="48"/>
      </w:numPr>
      <w:suppressAutoHyphens/>
      <w:spacing w:before="120" w:after="120" w:line="288" w:lineRule="auto"/>
      <w:contextualSpacing/>
      <w:jc w:val="both"/>
    </w:pPr>
    <w:rPr>
      <w:rFonts w:ascii="Arial" w:eastAsia="Times New Roman" w:hAnsi="Arial" w:cs="Times New Roman"/>
      <w:sz w:val="20"/>
    </w:rPr>
  </w:style>
  <w:style w:type="paragraph" w:customStyle="1" w:styleId="otrtablemark">
    <w:name w:val="otr_table_mark"/>
    <w:uiPriority w:val="99"/>
    <w:rsid w:val="005C5542"/>
    <w:pPr>
      <w:numPr>
        <w:numId w:val="51"/>
      </w:numPr>
      <w:suppressAutoHyphens/>
      <w:spacing w:before="120" w:after="120" w:line="240" w:lineRule="auto"/>
      <w:contextualSpacing/>
    </w:pPr>
    <w:rPr>
      <w:rFonts w:ascii="Arial" w:eastAsia="Times New Roman" w:hAnsi="Arial" w:cs="Times New Roman"/>
      <w:sz w:val="20"/>
      <w:lang w:eastAsia="ru-RU"/>
    </w:rPr>
  </w:style>
  <w:style w:type="paragraph" w:customStyle="1" w:styleId="otrtablenum">
    <w:name w:val="otr_table_num"/>
    <w:basedOn w:val="otrtablenormal"/>
    <w:uiPriority w:val="99"/>
    <w:rsid w:val="005C5542"/>
    <w:pPr>
      <w:numPr>
        <w:numId w:val="52"/>
      </w:numPr>
    </w:pPr>
  </w:style>
  <w:style w:type="paragraph" w:customStyle="1" w:styleId="otrheader-footer">
    <w:name w:val="otr_header-footer"/>
    <w:uiPriority w:val="99"/>
    <w:rsid w:val="005C5542"/>
    <w:pPr>
      <w:spacing w:after="0" w:line="240" w:lineRule="auto"/>
    </w:pPr>
    <w:rPr>
      <w:rFonts w:ascii="Arial" w:eastAsia="Times New Roman" w:hAnsi="Arial" w:cs="Times New Roman"/>
      <w:sz w:val="18"/>
      <w:szCs w:val="24"/>
      <w:lang w:eastAsia="ru-RU"/>
    </w:rPr>
  </w:style>
  <w:style w:type="character" w:customStyle="1" w:styleId="OTRNameFigure0">
    <w:name w:val="OTR_Name_Figure Знак Знак"/>
    <w:link w:val="OTRNameFigure"/>
    <w:uiPriority w:val="99"/>
    <w:rsid w:val="005C5542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otrcod">
    <w:name w:val="_otr_cod"/>
    <w:uiPriority w:val="99"/>
    <w:rsid w:val="005C5542"/>
    <w:pPr>
      <w:keepLines/>
      <w:spacing w:before="120" w:after="120" w:line="240" w:lineRule="auto"/>
      <w:ind w:left="1134"/>
      <w:contextualSpacing/>
    </w:pPr>
    <w:rPr>
      <w:rFonts w:ascii="Arial" w:eastAsia="Times New Roman" w:hAnsi="Arial" w:cs="Courier New"/>
      <w:noProof/>
      <w:sz w:val="20"/>
      <w:szCs w:val="24"/>
      <w:lang w:eastAsia="ru-RU"/>
    </w:rPr>
  </w:style>
  <w:style w:type="character" w:customStyle="1" w:styleId="OTRFigure0">
    <w:name w:val="OTR_Figure Знак"/>
    <w:link w:val="OTRFigure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fff2">
    <w:name w:val="toa heading"/>
    <w:basedOn w:val="a9"/>
    <w:next w:val="a9"/>
    <w:uiPriority w:val="99"/>
    <w:rsid w:val="005C5542"/>
    <w:pPr>
      <w:spacing w:before="120"/>
      <w:ind w:firstLine="0"/>
    </w:pPr>
    <w:rPr>
      <w:rFonts w:ascii="Verdana" w:hAnsi="Verdana"/>
      <w:b/>
      <w:bCs/>
      <w:szCs w:val="24"/>
    </w:rPr>
  </w:style>
  <w:style w:type="paragraph" w:customStyle="1" w:styleId="Normal1">
    <w:name w:val="Normal1"/>
    <w:uiPriority w:val="99"/>
    <w:rsid w:val="005C554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customStyle="1" w:styleId="DatesNotes">
    <w:name w:val="Dates/Notes"/>
    <w:basedOn w:val="a9"/>
    <w:uiPriority w:val="99"/>
    <w:rsid w:val="005C5542"/>
    <w:pPr>
      <w:ind w:firstLine="0"/>
    </w:pPr>
    <w:rPr>
      <w:rFonts w:ascii="Arial" w:hAnsi="Arial"/>
      <w:b/>
      <w:sz w:val="20"/>
      <w:szCs w:val="24"/>
      <w:lang w:val="en-US"/>
    </w:rPr>
  </w:style>
  <w:style w:type="paragraph" w:customStyle="1" w:styleId="12510">
    <w:name w:val="Стиль Заголовок 1 + По левому краю Перед:  25 пт После:  10 пт"/>
    <w:basedOn w:val="12"/>
    <w:uiPriority w:val="99"/>
    <w:rsid w:val="005C5542"/>
    <w:pPr>
      <w:pageBreakBefore w:val="0"/>
      <w:numPr>
        <w:numId w:val="0"/>
      </w:numPr>
      <w:tabs>
        <w:tab w:val="num" w:pos="340"/>
        <w:tab w:val="num" w:pos="574"/>
      </w:tabs>
      <w:suppressAutoHyphens w:val="0"/>
      <w:spacing w:before="120" w:after="200"/>
      <w:ind w:left="431" w:hanging="431"/>
      <w:contextualSpacing w:val="0"/>
      <w:jc w:val="left"/>
    </w:pPr>
    <w:rPr>
      <w:rFonts w:ascii="Arial" w:hAnsi="Arial"/>
      <w:bCs/>
      <w:caps w:val="0"/>
      <w:kern w:val="28"/>
      <w:sz w:val="28"/>
      <w:szCs w:val="20"/>
    </w:rPr>
  </w:style>
  <w:style w:type="character" w:customStyle="1" w:styleId="gertovskayairina">
    <w:name w:val="gertovskaya.irina"/>
    <w:semiHidden/>
    <w:rsid w:val="005C5542"/>
    <w:rPr>
      <w:rFonts w:ascii="Arial" w:hAnsi="Arial" w:cs="Arial"/>
      <w:color w:val="auto"/>
      <w:sz w:val="20"/>
      <w:szCs w:val="20"/>
    </w:rPr>
  </w:style>
  <w:style w:type="paragraph" w:customStyle="1" w:styleId="xl37">
    <w:name w:val="xl37"/>
    <w:basedOn w:val="a9"/>
    <w:uiPriority w:val="99"/>
    <w:rsid w:val="005C554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xl59">
    <w:name w:val="xl59"/>
    <w:basedOn w:val="a9"/>
    <w:uiPriority w:val="99"/>
    <w:rsid w:val="005C5542"/>
    <w:pPr>
      <w:pBdr>
        <w:bottom w:val="single" w:sz="4" w:space="0" w:color="auto"/>
      </w:pBdr>
      <w:shd w:val="clear" w:color="auto" w:fill="CCFFCC"/>
      <w:spacing w:before="100" w:beforeAutospacing="1" w:after="100" w:afterAutospacing="1"/>
      <w:ind w:firstLine="0"/>
      <w:jc w:val="center"/>
      <w:textAlignment w:val="top"/>
    </w:pPr>
    <w:rPr>
      <w:b/>
      <w:bCs/>
      <w:szCs w:val="24"/>
    </w:rPr>
  </w:style>
  <w:style w:type="paragraph" w:customStyle="1" w:styleId="1f5">
    <w:name w:val="Знак 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6">
    <w:name w:val="Знак Знак Знак1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7">
    <w:name w:val="Знак Знак Знак Знак Знак 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8">
    <w:name w:val="Знак Знак Знак1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3">
    <w:name w:val="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9">
    <w:name w:val="Знак Знак Знак1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a">
    <w:name w:val="Знак Знак Знак1 Знак Знак Знак Знак Знак Знак Знак Знак Знак Знак Знак Знак Знак Знак Знак Знак Знак Знак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2fd">
    <w:name w:val="Знак Знак2"/>
    <w:rsid w:val="005C5542"/>
    <w:rPr>
      <w:rFonts w:cs="Arial"/>
      <w:b/>
      <w:bCs/>
      <w:iCs/>
      <w:sz w:val="28"/>
      <w:szCs w:val="28"/>
      <w:lang w:val="ru-RU" w:eastAsia="ru-RU" w:bidi="ar-SA"/>
    </w:rPr>
  </w:style>
  <w:style w:type="character" w:customStyle="1" w:styleId="1fb">
    <w:name w:val="Знак Знак1"/>
    <w:rsid w:val="005C5542"/>
    <w:rPr>
      <w:rFonts w:cs="Arial"/>
      <w:b/>
      <w:bCs/>
      <w:iCs/>
      <w:sz w:val="26"/>
      <w:szCs w:val="26"/>
      <w:lang w:val="ru-RU" w:eastAsia="ru-RU" w:bidi="ar-SA"/>
    </w:rPr>
  </w:style>
  <w:style w:type="paragraph" w:customStyle="1" w:styleId="1fc">
    <w:name w:val="Знак Знак Знак1 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ffffff4">
    <w:name w:val="Знак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d">
    <w:name w:val="Знак Знак Знак Знак1"/>
    <w:basedOn w:val="a9"/>
    <w:next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3f4">
    <w:name w:val="Знак Знак3"/>
    <w:rsid w:val="005C5542"/>
    <w:rPr>
      <w:b/>
      <w:sz w:val="32"/>
      <w:szCs w:val="32"/>
      <w:lang w:val="ru-RU" w:eastAsia="ru-RU" w:bidi="ar-SA"/>
    </w:rPr>
  </w:style>
  <w:style w:type="paragraph" w:customStyle="1" w:styleId="3f5">
    <w:name w:val="Знак Знак Знак Знак3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29">
    <w:name w:val="Приложение29"/>
    <w:basedOn w:val="a9"/>
    <w:next w:val="a9"/>
    <w:uiPriority w:val="99"/>
    <w:semiHidden/>
    <w:rsid w:val="005C5542"/>
    <w:pPr>
      <w:pageBreakBefore/>
      <w:widowControl w:val="0"/>
      <w:numPr>
        <w:numId w:val="53"/>
      </w:numPr>
      <w:pBdr>
        <w:bottom w:val="thinThickSmallGap" w:sz="18" w:space="1" w:color="auto"/>
      </w:pBdr>
      <w:shd w:val="pct12" w:color="auto" w:fill="FFFFFF"/>
      <w:tabs>
        <w:tab w:val="left" w:pos="1418"/>
      </w:tabs>
    </w:pPr>
    <w:rPr>
      <w:b/>
      <w:sz w:val="28"/>
      <w:lang w:val="en-US" w:eastAsia="en-US"/>
    </w:rPr>
  </w:style>
  <w:style w:type="paragraph" w:customStyle="1" w:styleId="CharCharChar">
    <w:name w:val="Char Char Char"/>
    <w:basedOn w:val="a9"/>
    <w:uiPriority w:val="99"/>
    <w:semiHidden/>
    <w:rsid w:val="005C5542"/>
    <w:pPr>
      <w:spacing w:after="160" w:line="240" w:lineRule="exact"/>
      <w:ind w:firstLine="0"/>
      <w:jc w:val="left"/>
    </w:pPr>
    <w:rPr>
      <w:rFonts w:ascii="Verdana" w:hAnsi="Verdana"/>
      <w:sz w:val="20"/>
      <w:lang w:val="en-US" w:eastAsia="en-US"/>
    </w:rPr>
  </w:style>
  <w:style w:type="paragraph" w:customStyle="1" w:styleId="OTRTablenorm0">
    <w:name w:val="_OTR_Table_norm"/>
    <w:uiPriority w:val="99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Head2">
    <w:name w:val="_OTR_Table_Head"/>
    <w:basedOn w:val="OTRTablenorm0"/>
    <w:uiPriority w:val="99"/>
    <w:rsid w:val="005C5542"/>
    <w:pPr>
      <w:keepNext/>
      <w:jc w:val="center"/>
    </w:pPr>
    <w:rPr>
      <w:b/>
      <w:bCs/>
    </w:rPr>
  </w:style>
  <w:style w:type="paragraph" w:customStyle="1" w:styleId="OTRNormal4">
    <w:name w:val="_OTR_Normal"/>
    <w:link w:val="OTRNormal5"/>
    <w:rsid w:val="005C5542"/>
    <w:pPr>
      <w:spacing w:before="120" w:after="12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ormal5">
    <w:name w:val="_OTR_Normal Знак"/>
    <w:link w:val="OTRNormal4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otrTablenorm1">
    <w:name w:val="_otr_Table_norm"/>
    <w:link w:val="otrTablenorm2"/>
    <w:rsid w:val="005C5542"/>
    <w:pPr>
      <w:spacing w:before="60" w:after="6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SymBold1">
    <w:name w:val="_OTR_Sym_Bold"/>
    <w:rsid w:val="005C5542"/>
    <w:rPr>
      <w:b/>
    </w:rPr>
  </w:style>
  <w:style w:type="paragraph" w:customStyle="1" w:styleId="OTRTableNum2">
    <w:name w:val="_OTR_Table_Num"/>
    <w:basedOn w:val="a9"/>
    <w:uiPriority w:val="99"/>
    <w:rsid w:val="005C5542"/>
    <w:pPr>
      <w:tabs>
        <w:tab w:val="num" w:pos="0"/>
      </w:tabs>
      <w:spacing w:before="60" w:after="60"/>
      <w:ind w:left="284" w:hanging="284"/>
      <w:jc w:val="left"/>
    </w:pPr>
  </w:style>
  <w:style w:type="paragraph" w:customStyle="1" w:styleId="TableHeading">
    <w:name w:val="Table Heading"/>
    <w:basedOn w:val="a9"/>
    <w:uiPriority w:val="99"/>
    <w:rsid w:val="005C5542"/>
    <w:pPr>
      <w:keepLines/>
      <w:spacing w:before="120" w:after="120"/>
      <w:ind w:firstLine="0"/>
      <w:jc w:val="left"/>
    </w:pPr>
    <w:rPr>
      <w:b/>
      <w:sz w:val="16"/>
    </w:rPr>
  </w:style>
  <w:style w:type="paragraph" w:customStyle="1" w:styleId="FTAS1">
    <w:name w:val="FTAS_Заголовок1"/>
    <w:basedOn w:val="22"/>
    <w:next w:val="FTAS2"/>
    <w:uiPriority w:val="99"/>
    <w:rsid w:val="005C5542"/>
    <w:pPr>
      <w:keepLines/>
      <w:pageBreakBefore/>
      <w:numPr>
        <w:ilvl w:val="0"/>
        <w:numId w:val="0"/>
      </w:numPr>
      <w:pBdr>
        <w:top w:val="single" w:sz="48" w:space="4" w:color="auto"/>
      </w:pBdr>
      <w:tabs>
        <w:tab w:val="num" w:pos="720"/>
        <w:tab w:val="num" w:pos="1440"/>
      </w:tabs>
      <w:suppressAutoHyphens w:val="0"/>
      <w:spacing w:before="120" w:after="120"/>
      <w:ind w:left="576" w:hanging="576"/>
      <w:contextualSpacing w:val="0"/>
    </w:pPr>
    <w:rPr>
      <w:rFonts w:cs="Times New Roman"/>
      <w:bCs w:val="0"/>
      <w:iCs w:val="0"/>
      <w:szCs w:val="20"/>
    </w:rPr>
  </w:style>
  <w:style w:type="paragraph" w:customStyle="1" w:styleId="FTAS2">
    <w:name w:val="FTAS_Заголовок2"/>
    <w:basedOn w:val="32"/>
    <w:next w:val="a9"/>
    <w:uiPriority w:val="99"/>
    <w:rsid w:val="005C5542"/>
    <w:pPr>
      <w:numPr>
        <w:ilvl w:val="0"/>
        <w:numId w:val="0"/>
      </w:numPr>
      <w:pBdr>
        <w:top w:val="single" w:sz="36" w:space="1" w:color="auto"/>
      </w:pBdr>
      <w:tabs>
        <w:tab w:val="left" w:pos="471"/>
        <w:tab w:val="num" w:pos="1080"/>
        <w:tab w:val="num" w:pos="2160"/>
      </w:tabs>
      <w:suppressAutoHyphens w:val="0"/>
      <w:spacing w:before="120" w:after="120"/>
      <w:ind w:left="471" w:right="7303" w:hanging="471"/>
      <w:contextualSpacing w:val="0"/>
    </w:pPr>
    <w:rPr>
      <w:rFonts w:cs="Times New Roman"/>
      <w:sz w:val="24"/>
      <w:szCs w:val="20"/>
    </w:rPr>
  </w:style>
  <w:style w:type="paragraph" w:customStyle="1" w:styleId="FTAS0">
    <w:name w:val="FTAS_Текст"/>
    <w:basedOn w:val="afffe"/>
    <w:uiPriority w:val="99"/>
    <w:rsid w:val="005C5542"/>
    <w:pPr>
      <w:overflowPunct/>
      <w:autoSpaceDE/>
      <w:autoSpaceDN/>
      <w:adjustRightInd/>
      <w:spacing w:before="120" w:after="120"/>
      <w:ind w:left="2520" w:firstLine="0"/>
      <w:jc w:val="left"/>
      <w:textAlignment w:val="auto"/>
    </w:pPr>
    <w:rPr>
      <w:sz w:val="20"/>
    </w:rPr>
  </w:style>
  <w:style w:type="paragraph" w:customStyle="1" w:styleId="FTAS">
    <w:name w:val="FTAS_Перечень_*"/>
    <w:basedOn w:val="a9"/>
    <w:uiPriority w:val="99"/>
    <w:rsid w:val="005C5542"/>
    <w:pPr>
      <w:keepLines/>
      <w:numPr>
        <w:numId w:val="54"/>
      </w:numPr>
      <w:spacing w:before="60" w:after="60"/>
      <w:ind w:left="3237" w:hanging="357"/>
      <w:jc w:val="left"/>
    </w:pPr>
    <w:rPr>
      <w:sz w:val="20"/>
      <w:lang w:eastAsia="ja-JP"/>
    </w:rPr>
  </w:style>
  <w:style w:type="paragraph" w:customStyle="1" w:styleId="FTAS3">
    <w:name w:val="FTAS_Таблица"/>
    <w:basedOn w:val="a9"/>
    <w:uiPriority w:val="99"/>
    <w:rsid w:val="005C5542"/>
    <w:pPr>
      <w:ind w:firstLine="0"/>
      <w:jc w:val="left"/>
    </w:pPr>
    <w:rPr>
      <w:sz w:val="20"/>
    </w:rPr>
  </w:style>
  <w:style w:type="paragraph" w:customStyle="1" w:styleId="FTAS4">
    <w:name w:val="FTAS_Таблица название"/>
    <w:basedOn w:val="a9"/>
    <w:next w:val="a9"/>
    <w:uiPriority w:val="99"/>
    <w:rsid w:val="005C5542"/>
    <w:pPr>
      <w:spacing w:before="240" w:after="120"/>
      <w:ind w:left="2518" w:firstLine="0"/>
      <w:jc w:val="left"/>
    </w:pPr>
    <w:rPr>
      <w:b/>
      <w:sz w:val="20"/>
    </w:rPr>
  </w:style>
  <w:style w:type="character" w:customStyle="1" w:styleId="t1">
    <w:name w:val="t1"/>
    <w:rsid w:val="005C5542"/>
    <w:rPr>
      <w:color w:val="990000"/>
    </w:rPr>
  </w:style>
  <w:style w:type="character" w:customStyle="1" w:styleId="HighlightedVariable">
    <w:name w:val="Highlighted Variable"/>
    <w:rsid w:val="005C5542"/>
    <w:rPr>
      <w:rFonts w:ascii="Courier New" w:hAnsi="Courier New"/>
      <w:color w:val="0000FF"/>
    </w:rPr>
  </w:style>
  <w:style w:type="character" w:customStyle="1" w:styleId="m1">
    <w:name w:val="m1"/>
    <w:rsid w:val="005C5542"/>
    <w:rPr>
      <w:color w:val="0000FF"/>
    </w:rPr>
  </w:style>
  <w:style w:type="paragraph" w:customStyle="1" w:styleId="1fe">
    <w:name w:val="Заголовок оглавления1"/>
    <w:basedOn w:val="12"/>
    <w:next w:val="a9"/>
    <w:uiPriority w:val="99"/>
    <w:qFormat/>
    <w:rsid w:val="005C5542"/>
    <w:pPr>
      <w:keepLines/>
      <w:pageBreakBefore w:val="0"/>
      <w:numPr>
        <w:numId w:val="0"/>
      </w:numPr>
      <w:suppressAutoHyphens w:val="0"/>
      <w:spacing w:before="480" w:after="0" w:line="276" w:lineRule="auto"/>
      <w:contextualSpacing w:val="0"/>
      <w:jc w:val="left"/>
      <w:outlineLvl w:val="9"/>
    </w:pPr>
    <w:rPr>
      <w:rFonts w:ascii="Verdana" w:hAnsi="Verdana"/>
      <w:bCs/>
      <w:caps w:val="0"/>
      <w:color w:val="365F91"/>
      <w:sz w:val="28"/>
      <w:szCs w:val="28"/>
      <w:lang w:eastAsia="en-US"/>
    </w:rPr>
  </w:style>
  <w:style w:type="character" w:customStyle="1" w:styleId="tx1">
    <w:name w:val="tx1"/>
    <w:rsid w:val="005C5542"/>
    <w:rPr>
      <w:b/>
      <w:bCs/>
    </w:rPr>
  </w:style>
  <w:style w:type="paragraph" w:customStyle="1" w:styleId="TableCellL">
    <w:name w:val="Table Cell L"/>
    <w:basedOn w:val="a9"/>
    <w:rsid w:val="005C5542"/>
    <w:pPr>
      <w:ind w:firstLine="0"/>
      <w:jc w:val="left"/>
    </w:pPr>
    <w:rPr>
      <w:sz w:val="22"/>
    </w:rPr>
  </w:style>
  <w:style w:type="paragraph" w:customStyle="1" w:styleId="TableCellC">
    <w:name w:val="Table Cell C"/>
    <w:basedOn w:val="TableCellL"/>
    <w:uiPriority w:val="99"/>
    <w:rsid w:val="005C5542"/>
    <w:pPr>
      <w:jc w:val="center"/>
    </w:pPr>
    <w:rPr>
      <w:szCs w:val="24"/>
    </w:rPr>
  </w:style>
  <w:style w:type="character" w:customStyle="1" w:styleId="balybinandrey">
    <w:name w:val="balybin.andrey"/>
    <w:semiHidden/>
    <w:rsid w:val="005C5542"/>
    <w:rPr>
      <w:rFonts w:ascii="Arial" w:hAnsi="Arial" w:cs="Arial"/>
      <w:color w:val="000080"/>
      <w:sz w:val="20"/>
      <w:szCs w:val="20"/>
    </w:rPr>
  </w:style>
  <w:style w:type="paragraph" w:customStyle="1" w:styleId="xl63">
    <w:name w:val="xl63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4">
    <w:name w:val="xl6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5">
    <w:name w:val="xl6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6">
    <w:name w:val="xl6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7">
    <w:name w:val="xl67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69">
    <w:name w:val="xl69"/>
    <w:basedOn w:val="a9"/>
    <w:uiPriority w:val="99"/>
    <w:rsid w:val="005C5542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0">
    <w:name w:val="xl70"/>
    <w:basedOn w:val="a9"/>
    <w:uiPriority w:val="99"/>
    <w:rsid w:val="005C5542"/>
    <w:pPr>
      <w:pBdr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1">
    <w:name w:val="xl71"/>
    <w:basedOn w:val="a9"/>
    <w:uiPriority w:val="99"/>
    <w:rsid w:val="005C5542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72">
    <w:name w:val="xl72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3">
    <w:name w:val="xl73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4">
    <w:name w:val="xl74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b/>
      <w:bCs/>
      <w:color w:val="000000"/>
      <w:sz w:val="20"/>
    </w:rPr>
  </w:style>
  <w:style w:type="paragraph" w:customStyle="1" w:styleId="xl75">
    <w:name w:val="xl75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76">
    <w:name w:val="xl76"/>
    <w:basedOn w:val="a9"/>
    <w:uiPriority w:val="99"/>
    <w:rsid w:val="005C5542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xl77">
    <w:name w:val="xl7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textAlignment w:val="center"/>
    </w:pPr>
    <w:rPr>
      <w:szCs w:val="24"/>
    </w:rPr>
  </w:style>
  <w:style w:type="paragraph" w:customStyle="1" w:styleId="xl78">
    <w:name w:val="xl78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79">
    <w:name w:val="xl79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0">
    <w:name w:val="xl8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1">
    <w:name w:val="xl81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2">
    <w:name w:val="xl82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3">
    <w:name w:val="xl83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Cs w:val="24"/>
    </w:rPr>
  </w:style>
  <w:style w:type="paragraph" w:customStyle="1" w:styleId="xl84">
    <w:name w:val="xl84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5">
    <w:name w:val="xl85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86">
    <w:name w:val="xl86"/>
    <w:basedOn w:val="a9"/>
    <w:uiPriority w:val="99"/>
    <w:rsid w:val="005C554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jc w:val="left"/>
      <w:textAlignment w:val="center"/>
    </w:pPr>
    <w:rPr>
      <w:color w:val="000000"/>
      <w:sz w:val="20"/>
    </w:rPr>
  </w:style>
  <w:style w:type="paragraph" w:customStyle="1" w:styleId="xl87">
    <w:name w:val="xl87"/>
    <w:basedOn w:val="a9"/>
    <w:uiPriority w:val="99"/>
    <w:rsid w:val="005C554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8">
    <w:name w:val="xl88"/>
    <w:basedOn w:val="a9"/>
    <w:uiPriority w:val="99"/>
    <w:rsid w:val="005C554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89">
    <w:name w:val="xl89"/>
    <w:basedOn w:val="a9"/>
    <w:uiPriority w:val="99"/>
    <w:rsid w:val="005C554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</w:rPr>
  </w:style>
  <w:style w:type="paragraph" w:customStyle="1" w:styleId="xl90">
    <w:name w:val="xl90"/>
    <w:basedOn w:val="a9"/>
    <w:uiPriority w:val="99"/>
    <w:rsid w:val="005C554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table" w:customStyle="1" w:styleId="DefaultTable">
    <w:name w:val="Default Table"/>
    <w:basedOn w:val="ab"/>
    <w:rsid w:val="005C55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rFonts w:ascii="Times New Roman" w:hAnsi="Times New Roman"/>
        <w:b/>
      </w:rPr>
      <w:tblPr/>
      <w:trPr>
        <w:tblHeader/>
      </w:trPr>
      <w:tcPr>
        <w:shd w:val="clear" w:color="auto" w:fill="D9D9D9"/>
        <w:tcMar>
          <w:top w:w="0" w:type="nil"/>
          <w:left w:w="57" w:type="dxa"/>
          <w:bottom w:w="0" w:type="nil"/>
          <w:right w:w="57" w:type="dxa"/>
        </w:tcMar>
      </w:tcPr>
    </w:tblStylePr>
  </w:style>
  <w:style w:type="paragraph" w:customStyle="1" w:styleId="SourceCode">
    <w:name w:val="Source Code"/>
    <w:basedOn w:val="a9"/>
    <w:qFormat/>
    <w:rsid w:val="005C5542"/>
    <w:pPr>
      <w:spacing w:before="120"/>
      <w:ind w:firstLine="0"/>
    </w:pPr>
    <w:rPr>
      <w:color w:val="000000"/>
      <w:sz w:val="20"/>
      <w:lang w:val="en-US" w:eastAsia="en-US"/>
    </w:rPr>
  </w:style>
  <w:style w:type="character" w:customStyle="1" w:styleId="510">
    <w:name w:val="Заголовок 5 Знак1"/>
    <w:aliases w:val="ITT t5 Знак1,PA Pico Section Знак1,5 Знак1,Roman list Знак1,h5 Знак1,Roman list1 Знак1,Roman list2 Знак1,Roman list11 Знак1,Roman list3 Знак1,Roman list12 Знак1,Roman list21 Знак1,Roman list111 Знак1"/>
    <w:semiHidden/>
    <w:rsid w:val="005C5542"/>
    <w:rPr>
      <w:rFonts w:ascii="Verdana" w:eastAsia="Times New Roman" w:hAnsi="Verdana" w:cs="Times New Roman"/>
      <w:color w:val="243F60"/>
      <w:sz w:val="24"/>
    </w:rPr>
  </w:style>
  <w:style w:type="character" w:customStyle="1" w:styleId="610">
    <w:name w:val="Заголовок 6 Знак1"/>
    <w:aliases w:val="ITT t6 Знак1,PA Appendix Знак1,6 Знак1,heading 6 Знак1,Bullet list Знак1,Bullet list1 Знак1,Bullet list2 Знак1,Bullet list11 Знак1,Bullet list3 Знак1,Bullet list12 Знак1,Bullet list21 Знак1,Bullet list111 Знак1,Bullet lis Знак1"/>
    <w:semiHidden/>
    <w:rsid w:val="005C5542"/>
    <w:rPr>
      <w:rFonts w:ascii="Verdana" w:eastAsia="Times New Roman" w:hAnsi="Verdana" w:cs="Times New Roman"/>
      <w:i/>
      <w:iCs/>
      <w:color w:val="243F60"/>
      <w:sz w:val="24"/>
    </w:rPr>
  </w:style>
  <w:style w:type="character" w:customStyle="1" w:styleId="710">
    <w:name w:val="Заголовок 7 Знак1"/>
    <w:aliases w:val="ITT t7 Знак1,PA Appendix Major Знак1,7 Знак1,req3 Знак1,heading 7 Знак1,letter list Знак1,lettered list Знак1,letter list1 Знак1,lettered list1 Знак1,letter list2 Знак1,lettered list2 Знак1,letter list11 Знак1,lettered list11 Знак1"/>
    <w:semiHidden/>
    <w:rsid w:val="005C5542"/>
    <w:rPr>
      <w:rFonts w:ascii="Verdana" w:eastAsia="Times New Roman" w:hAnsi="Verdana" w:cs="Times New Roman"/>
      <w:i/>
      <w:iCs/>
      <w:color w:val="404040"/>
      <w:sz w:val="24"/>
    </w:rPr>
  </w:style>
  <w:style w:type="character" w:customStyle="1" w:styleId="1ff">
    <w:name w:val="Текст сноски Знак1"/>
    <w:aliases w:val="Footnote Text Char Знак Знак Знак1,Footnote Text Char Знак Знак2,Footnote Text Char Знак Знак Знак Знак Знак1,single space Знак1,ft Знак1,Fußnotenstandard Знак1,Fußnotentext1 Знак1,footnote text Знак1,Знак2 Знак1"/>
    <w:semiHidden/>
    <w:rsid w:val="005C5542"/>
  </w:style>
  <w:style w:type="table" w:styleId="-31">
    <w:name w:val="Colorful Shading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otrtablehead3">
    <w:name w:val="otrtablehead"/>
    <w:basedOn w:val="a9"/>
    <w:rsid w:val="005C5542"/>
    <w:pPr>
      <w:spacing w:before="150"/>
      <w:ind w:firstLine="0"/>
      <w:jc w:val="left"/>
    </w:pPr>
    <w:rPr>
      <w:szCs w:val="24"/>
    </w:rPr>
  </w:style>
  <w:style w:type="paragraph" w:customStyle="1" w:styleId="1-21">
    <w:name w:val="Средняя сетка 1 - Акцент 21"/>
    <w:basedOn w:val="a9"/>
    <w:uiPriority w:val="34"/>
    <w:qFormat/>
    <w:rsid w:val="005C5542"/>
    <w:pPr>
      <w:spacing w:before="100" w:beforeAutospacing="1" w:after="100" w:afterAutospacing="1"/>
      <w:ind w:firstLine="0"/>
      <w:jc w:val="left"/>
    </w:pPr>
    <w:rPr>
      <w:rFonts w:eastAsia="Cambria Math"/>
      <w:szCs w:val="24"/>
    </w:rPr>
  </w:style>
  <w:style w:type="paragraph" w:customStyle="1" w:styleId="2-21">
    <w:name w:val="Средний список 2 - Акцент 21"/>
    <w:hidden/>
    <w:uiPriority w:val="71"/>
    <w:rsid w:val="005C554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ulletListChar1">
    <w:name w:val="Bullet List Char1"/>
    <w:link w:val="BulletList"/>
    <w:locked/>
    <w:rsid w:val="005C5542"/>
    <w:rPr>
      <w:lang w:eastAsia="ru-RU"/>
    </w:rPr>
  </w:style>
  <w:style w:type="paragraph" w:customStyle="1" w:styleId="BulletList">
    <w:name w:val="Bullet List"/>
    <w:basedOn w:val="a9"/>
    <w:link w:val="BulletListChar1"/>
    <w:qFormat/>
    <w:rsid w:val="005C5542"/>
    <w:pPr>
      <w:numPr>
        <w:numId w:val="66"/>
      </w:numPr>
      <w:spacing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ListLevel2">
    <w:name w:val="List Level 2"/>
    <w:basedOn w:val="a9"/>
    <w:qFormat/>
    <w:rsid w:val="005C5542"/>
    <w:pPr>
      <w:numPr>
        <w:ilvl w:val="1"/>
        <w:numId w:val="6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paragraph" w:customStyle="1" w:styleId="ListLevel3">
    <w:name w:val="List Level 3"/>
    <w:basedOn w:val="a9"/>
    <w:qFormat/>
    <w:rsid w:val="005C5542"/>
    <w:pPr>
      <w:numPr>
        <w:ilvl w:val="2"/>
        <w:numId w:val="66"/>
      </w:numPr>
      <w:snapToGrid w:val="0"/>
      <w:spacing w:line="276" w:lineRule="auto"/>
    </w:pPr>
    <w:rPr>
      <w:rFonts w:ascii="Calibri" w:eastAsia="Calibri" w:hAnsi="Calibri" w:cs="Calibri"/>
      <w:sz w:val="28"/>
      <w:szCs w:val="28"/>
    </w:rPr>
  </w:style>
  <w:style w:type="character" w:customStyle="1" w:styleId="otrTablenorm2">
    <w:name w:val="_otr_Table_norm Знак"/>
    <w:link w:val="otrTablenor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-32">
    <w:name w:val="Light Grid Accent 3"/>
    <w:basedOn w:val="ab"/>
    <w:uiPriority w:val="34"/>
    <w:rsid w:val="005C5542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 w:eastAsia="ru-RU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lastRow">
      <w:tblPr/>
      <w:tcPr>
        <w:tcBorders>
          <w:top w:val="single" w:sz="18" w:space="0" w:color="CF7B79"/>
        </w:tcBorders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customStyle="1" w:styleId="0170">
    <w:name w:val="017"/>
    <w:basedOn w:val="a9"/>
    <w:rsid w:val="005C5542"/>
    <w:pPr>
      <w:spacing w:before="150"/>
      <w:ind w:firstLine="0"/>
      <w:jc w:val="left"/>
    </w:pPr>
    <w:rPr>
      <w:szCs w:val="24"/>
    </w:rPr>
  </w:style>
  <w:style w:type="character" w:customStyle="1" w:styleId="apple-tab-span">
    <w:name w:val="apple-tab-span"/>
    <w:rsid w:val="005C5542"/>
  </w:style>
  <w:style w:type="paragraph" w:styleId="affffff5">
    <w:name w:val="endnote text"/>
    <w:basedOn w:val="a9"/>
    <w:link w:val="affffff6"/>
    <w:rsid w:val="005C5542"/>
    <w:pPr>
      <w:ind w:firstLine="0"/>
    </w:pPr>
    <w:rPr>
      <w:sz w:val="20"/>
    </w:rPr>
  </w:style>
  <w:style w:type="character" w:customStyle="1" w:styleId="affffff6">
    <w:name w:val="Текст концевой сноски Знак"/>
    <w:basedOn w:val="aa"/>
    <w:link w:val="affffff5"/>
    <w:rsid w:val="005C5542"/>
    <w:rPr>
      <w:rFonts w:ascii="Times New Roman" w:eastAsia="Times New Roman" w:hAnsi="Times New Roman" w:cs="Times New Roman"/>
      <w:sz w:val="20"/>
      <w:szCs w:val="20"/>
    </w:rPr>
  </w:style>
  <w:style w:type="character" w:styleId="affffff7">
    <w:name w:val="endnote reference"/>
    <w:rsid w:val="005C5542"/>
    <w:rPr>
      <w:vertAlign w:val="superscript"/>
    </w:rPr>
  </w:style>
  <w:style w:type="paragraph" w:customStyle="1" w:styleId="1ff0">
    <w:name w:val="Знак1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ff1">
    <w:name w:val="Знак1 Знак Знак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Bullet">
    <w:name w:val="Bullet"/>
    <w:basedOn w:val="afffe"/>
    <w:rsid w:val="005C5542"/>
    <w:pPr>
      <w:numPr>
        <w:numId w:val="55"/>
      </w:numPr>
      <w:tabs>
        <w:tab w:val="clear" w:pos="3246"/>
        <w:tab w:val="num" w:pos="2808"/>
      </w:tabs>
      <w:overflowPunct/>
      <w:autoSpaceDE/>
      <w:autoSpaceDN/>
      <w:adjustRightInd/>
      <w:spacing w:before="60" w:after="60"/>
      <w:ind w:left="2806" w:hanging="357"/>
      <w:textAlignment w:val="auto"/>
    </w:pPr>
    <w:rPr>
      <w:sz w:val="20"/>
    </w:rPr>
  </w:style>
  <w:style w:type="character" w:customStyle="1" w:styleId="OTRNameTable1">
    <w:name w:val="OTR_Name_Table Знак Знак1"/>
    <w:rsid w:val="005C5542"/>
    <w:rPr>
      <w:b/>
      <w:sz w:val="24"/>
    </w:rPr>
  </w:style>
  <w:style w:type="character" w:customStyle="1" w:styleId="ASFKSymBoldItalic">
    <w:name w:val="_ASFK_Sym_Bold_Italic"/>
    <w:rsid w:val="005C5542"/>
    <w:rPr>
      <w:b/>
      <w:i/>
    </w:rPr>
  </w:style>
  <w:style w:type="paragraph" w:customStyle="1" w:styleId="ASFKListnum1">
    <w:name w:val="_ASFK_List_num1"/>
    <w:link w:val="ASFKListnum10"/>
    <w:rsid w:val="005C5542"/>
    <w:pPr>
      <w:numPr>
        <w:numId w:val="56"/>
      </w:numPr>
      <w:spacing w:before="120" w:after="120" w:line="240" w:lineRule="auto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10">
    <w:name w:val="_ASFK_List_num1 Знак Знак"/>
    <w:link w:val="ASFKListnum1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ff2">
    <w:name w:val="Знак Знак Знак1 Знак Знак Знак Знак"/>
    <w:basedOn w:val="a9"/>
    <w:next w:val="a9"/>
    <w:semiHidden/>
    <w:rsid w:val="005C5542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otrtablhead">
    <w:name w:val="_otr_tabl_head"/>
    <w:rsid w:val="005C5542"/>
    <w:pPr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Cs w:val="20"/>
      <w:lang w:eastAsia="ru-RU"/>
    </w:rPr>
  </w:style>
  <w:style w:type="paragraph" w:customStyle="1" w:styleId="otrtablnorm">
    <w:name w:val="_otr_tabl_norm"/>
    <w:basedOn w:val="a9"/>
    <w:rsid w:val="005C5542"/>
    <w:pPr>
      <w:spacing w:before="60" w:after="60"/>
      <w:ind w:left="57" w:right="57" w:firstLine="0"/>
    </w:pPr>
    <w:rPr>
      <w:sz w:val="22"/>
    </w:rPr>
  </w:style>
  <w:style w:type="paragraph" w:customStyle="1" w:styleId="ASFKListmark4">
    <w:name w:val="_ASFK_List_mark4"/>
    <w:basedOn w:val="a9"/>
    <w:rsid w:val="005C5542"/>
    <w:pPr>
      <w:tabs>
        <w:tab w:val="num" w:pos="1701"/>
      </w:tabs>
      <w:spacing w:before="120" w:after="120" w:line="240" w:lineRule="atLeast"/>
      <w:ind w:left="1701" w:hanging="283"/>
    </w:pPr>
    <w:rPr>
      <w:spacing w:val="-5"/>
    </w:rPr>
  </w:style>
  <w:style w:type="character" w:customStyle="1" w:styleId="OTRNormal6">
    <w:name w:val="OTR_Normal Знак Знак"/>
    <w:rsid w:val="005C5542"/>
    <w:rPr>
      <w:sz w:val="24"/>
      <w:lang w:val="ru-RU" w:eastAsia="ru-RU" w:bidi="ar-SA"/>
    </w:rPr>
  </w:style>
  <w:style w:type="paragraph" w:customStyle="1" w:styleId="ASFKListnum2">
    <w:name w:val="_ASFK_List_num2"/>
    <w:basedOn w:val="ASFKListnum"/>
    <w:rsid w:val="005C5542"/>
    <w:pPr>
      <w:tabs>
        <w:tab w:val="clear" w:pos="1021"/>
        <w:tab w:val="num" w:pos="567"/>
        <w:tab w:val="num" w:pos="643"/>
        <w:tab w:val="num" w:pos="1848"/>
      </w:tabs>
      <w:ind w:left="643" w:hanging="360"/>
    </w:pPr>
    <w:rPr>
      <w:szCs w:val="24"/>
    </w:rPr>
  </w:style>
  <w:style w:type="paragraph" w:customStyle="1" w:styleId="ASFKListnum">
    <w:name w:val="_ASFK_List_num"/>
    <w:link w:val="ASFKListnum0"/>
    <w:rsid w:val="005C5542"/>
    <w:pPr>
      <w:tabs>
        <w:tab w:val="num" w:pos="1021"/>
      </w:tabs>
      <w:spacing w:before="120" w:after="120" w:line="240" w:lineRule="auto"/>
      <w:ind w:left="1021" w:hanging="454"/>
      <w:contextualSpacing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Listnum0">
    <w:name w:val="_ASFK_List_num Знак Знак"/>
    <w:link w:val="ASFKListnum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OTRNameFigure1">
    <w:name w:val="OTR_Name_Figure Знак"/>
    <w:rsid w:val="005C5542"/>
    <w:rPr>
      <w:b/>
      <w:sz w:val="24"/>
    </w:rPr>
  </w:style>
  <w:style w:type="character" w:customStyle="1" w:styleId="OTRNormal21">
    <w:name w:val="OTR_Normal Знак2"/>
    <w:rsid w:val="005C5542"/>
    <w:rPr>
      <w:sz w:val="24"/>
      <w:lang w:val="ru-RU" w:eastAsia="ru-RU" w:bidi="ar-SA"/>
    </w:rPr>
  </w:style>
  <w:style w:type="character" w:customStyle="1" w:styleId="OTRTable3">
    <w:name w:val="OTR_Table Знак"/>
    <w:rsid w:val="005C5542"/>
    <w:rPr>
      <w:color w:val="000000"/>
      <w:sz w:val="24"/>
      <w:lang w:eastAsia="ar-SA"/>
    </w:rPr>
  </w:style>
  <w:style w:type="paragraph" w:customStyle="1" w:styleId="affffff8">
    <w:name w:val="Обычный (ф)"/>
    <w:basedOn w:val="a9"/>
    <w:link w:val="affffff9"/>
    <w:rsid w:val="005C5542"/>
    <w:pPr>
      <w:ind w:firstLine="709"/>
    </w:pPr>
    <w:rPr>
      <w:szCs w:val="24"/>
    </w:rPr>
  </w:style>
  <w:style w:type="character" w:customStyle="1" w:styleId="affffff9">
    <w:name w:val="Обычный (ф) Знак Знак"/>
    <w:link w:val="affffff8"/>
    <w:rsid w:val="005C5542"/>
    <w:rPr>
      <w:rFonts w:ascii="Times New Roman" w:eastAsia="Times New Roman" w:hAnsi="Times New Roman" w:cs="Times New Roman"/>
      <w:sz w:val="24"/>
      <w:szCs w:val="24"/>
    </w:rPr>
  </w:style>
  <w:style w:type="paragraph" w:customStyle="1" w:styleId="a8">
    <w:name w:val="курсив (ф)"/>
    <w:basedOn w:val="a9"/>
    <w:link w:val="affffffa"/>
    <w:rsid w:val="005C5542"/>
    <w:pPr>
      <w:numPr>
        <w:numId w:val="58"/>
      </w:numPr>
      <w:ind w:left="362" w:hanging="181"/>
    </w:pPr>
    <w:rPr>
      <w:i/>
      <w:szCs w:val="24"/>
    </w:rPr>
  </w:style>
  <w:style w:type="character" w:customStyle="1" w:styleId="affffffa">
    <w:name w:val="курсив (ф) Знак Знак"/>
    <w:link w:val="a8"/>
    <w:rsid w:val="005C5542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customStyle="1" w:styleId="a6">
    <w:name w:val="маркированный (ф)"/>
    <w:basedOn w:val="a9"/>
    <w:rsid w:val="005C5542"/>
    <w:pPr>
      <w:numPr>
        <w:numId w:val="57"/>
      </w:numPr>
    </w:pPr>
    <w:rPr>
      <w:szCs w:val="24"/>
    </w:rPr>
  </w:style>
  <w:style w:type="paragraph" w:customStyle="1" w:styleId="140">
    <w:name w:val="Обычный (ф) + 14 пт"/>
    <w:basedOn w:val="a9"/>
    <w:rsid w:val="005C5542"/>
    <w:pPr>
      <w:ind w:left="360" w:firstLine="0"/>
      <w:jc w:val="center"/>
    </w:pPr>
    <w:rPr>
      <w:sz w:val="28"/>
    </w:rPr>
  </w:style>
  <w:style w:type="paragraph" w:customStyle="1" w:styleId="1ff3">
    <w:name w:val="Заголовок 1 (ф)"/>
    <w:basedOn w:val="a9"/>
    <w:rsid w:val="005C5542"/>
    <w:pPr>
      <w:spacing w:after="240"/>
      <w:ind w:firstLine="0"/>
      <w:jc w:val="center"/>
    </w:pPr>
    <w:rPr>
      <w:b/>
      <w:caps/>
      <w:sz w:val="28"/>
      <w:szCs w:val="28"/>
    </w:rPr>
  </w:style>
  <w:style w:type="paragraph" w:customStyle="1" w:styleId="OTRListMark3">
    <w:name w:val="Стиль OTR_List_Mark + полужирный"/>
    <w:basedOn w:val="OTRListMark"/>
    <w:link w:val="OTRListMark4"/>
    <w:rsid w:val="005C5542"/>
    <w:pPr>
      <w:numPr>
        <w:numId w:val="0"/>
      </w:numPr>
      <w:tabs>
        <w:tab w:val="num" w:pos="284"/>
      </w:tabs>
      <w:ind w:left="284" w:hanging="284"/>
    </w:pPr>
    <w:rPr>
      <w:b/>
      <w:bCs/>
      <w:sz w:val="22"/>
    </w:rPr>
  </w:style>
  <w:style w:type="character" w:customStyle="1" w:styleId="OTRListMark4">
    <w:name w:val="Стиль OTR_List_Mark + полужирный Знак"/>
    <w:link w:val="OTRListMark3"/>
    <w:rsid w:val="005C5542"/>
    <w:rPr>
      <w:rFonts w:ascii="Times New Roman" w:eastAsia="Times New Roman" w:hAnsi="Times New Roman" w:cs="Times New Roman"/>
      <w:b/>
      <w:bCs/>
      <w:szCs w:val="20"/>
    </w:rPr>
  </w:style>
  <w:style w:type="character" w:customStyle="1" w:styleId="OTRHeadingApp0">
    <w:name w:val="OTR_Heading_App Знак"/>
    <w:link w:val="OTRHeadingApp"/>
    <w:rsid w:val="005C5542"/>
    <w:rPr>
      <w:rFonts w:ascii="Times New Roman" w:eastAsia="Times New Roman" w:hAnsi="Times New Roman" w:cs="Times New Roman"/>
      <w:b/>
      <w:sz w:val="32"/>
      <w:szCs w:val="32"/>
      <w:lang w:eastAsia="ru-RU"/>
    </w:rPr>
  </w:style>
  <w:style w:type="paragraph" w:customStyle="1" w:styleId="EBListmark1">
    <w:name w:val="_EB_List_mark1"/>
    <w:link w:val="EBListmark10"/>
    <w:uiPriority w:val="99"/>
    <w:rsid w:val="005C5542"/>
    <w:pPr>
      <w:tabs>
        <w:tab w:val="left" w:pos="851"/>
      </w:tabs>
      <w:spacing w:before="120" w:after="60" w:line="240" w:lineRule="auto"/>
      <w:ind w:left="1211" w:right="57" w:hanging="360"/>
      <w:contextualSpacing/>
      <w:jc w:val="both"/>
    </w:pPr>
    <w:rPr>
      <w:rFonts w:ascii="Times New Roman" w:eastAsia="Times New Roman" w:hAnsi="Times New Roman" w:cs="Times New Roman"/>
      <w:lang w:val="en-US" w:eastAsia="ru-RU"/>
    </w:rPr>
  </w:style>
  <w:style w:type="character" w:customStyle="1" w:styleId="EBNormal">
    <w:name w:val="_EB_Normal Знак"/>
    <w:link w:val="EBNormal0"/>
    <w:uiPriority w:val="99"/>
    <w:locked/>
    <w:rsid w:val="005C5542"/>
    <w:rPr>
      <w:sz w:val="28"/>
      <w:lang w:eastAsia="ru-RU"/>
    </w:rPr>
  </w:style>
  <w:style w:type="paragraph" w:customStyle="1" w:styleId="EBNormal0">
    <w:name w:val="_EB_Normal"/>
    <w:link w:val="EBNormal"/>
    <w:uiPriority w:val="99"/>
    <w:rsid w:val="005C5542"/>
    <w:pPr>
      <w:spacing w:before="120" w:after="60" w:line="240" w:lineRule="auto"/>
      <w:ind w:left="57" w:right="57" w:firstLine="567"/>
      <w:contextualSpacing/>
      <w:jc w:val="both"/>
    </w:pPr>
    <w:rPr>
      <w:sz w:val="28"/>
      <w:lang w:eastAsia="ru-RU"/>
    </w:rPr>
  </w:style>
  <w:style w:type="character" w:customStyle="1" w:styleId="EBListmark10">
    <w:name w:val="_EB_List_mark1 Знак"/>
    <w:link w:val="EBListmark1"/>
    <w:uiPriority w:val="99"/>
    <w:locked/>
    <w:rsid w:val="005C5542"/>
    <w:rPr>
      <w:rFonts w:ascii="Times New Roman" w:eastAsia="Times New Roman" w:hAnsi="Times New Roman" w:cs="Times New Roman"/>
      <w:lang w:val="en-US" w:eastAsia="ru-RU"/>
    </w:rPr>
  </w:style>
  <w:style w:type="character" w:customStyle="1" w:styleId="EBSymBold">
    <w:name w:val="_EB_Sym_Bold"/>
    <w:uiPriority w:val="99"/>
    <w:rsid w:val="005C5542"/>
    <w:rPr>
      <w:rFonts w:ascii="Times New Roman" w:hAnsi="Times New Roman"/>
      <w:b/>
      <w:sz w:val="28"/>
    </w:rPr>
  </w:style>
  <w:style w:type="paragraph" w:customStyle="1" w:styleId="ASFKListmark2">
    <w:name w:val="_ASFK_List_mark2"/>
    <w:uiPriority w:val="99"/>
    <w:rsid w:val="005C5542"/>
    <w:pPr>
      <w:tabs>
        <w:tab w:val="num" w:pos="1134"/>
      </w:tabs>
      <w:spacing w:before="120" w:after="60" w:line="240" w:lineRule="auto"/>
      <w:ind w:left="1134" w:right="57" w:hanging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Note">
    <w:name w:val="_ASFK_Note"/>
    <w:next w:val="ASFKNormal"/>
    <w:link w:val="ASFKNote0"/>
    <w:uiPriority w:val="99"/>
    <w:rsid w:val="005C5542"/>
    <w:pPr>
      <w:spacing w:before="120" w:after="120" w:line="240" w:lineRule="auto"/>
      <w:ind w:left="1701" w:hanging="170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SFKNote0">
    <w:name w:val="_ASFK_Note Знак Знак"/>
    <w:link w:val="ASFKNote"/>
    <w:uiPriority w:val="99"/>
    <w:rsid w:val="005C554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ableListNum">
    <w:name w:val="_ASFK_Table_List_Num"/>
    <w:basedOn w:val="a9"/>
    <w:uiPriority w:val="99"/>
    <w:rsid w:val="005C5542"/>
    <w:pPr>
      <w:tabs>
        <w:tab w:val="num" w:pos="284"/>
      </w:tabs>
      <w:spacing w:before="60" w:after="60"/>
      <w:ind w:left="284" w:right="57" w:hanging="227"/>
      <w:contextualSpacing/>
      <w:jc w:val="left"/>
    </w:pPr>
    <w:rPr>
      <w:sz w:val="22"/>
      <w:szCs w:val="22"/>
    </w:rPr>
  </w:style>
  <w:style w:type="paragraph" w:customStyle="1" w:styleId="ASFKTableListMark">
    <w:name w:val="_ASFK_Table_List_Mark"/>
    <w:uiPriority w:val="99"/>
    <w:rsid w:val="005C5542"/>
    <w:pPr>
      <w:tabs>
        <w:tab w:val="left" w:pos="170"/>
        <w:tab w:val="num" w:pos="340"/>
      </w:tabs>
      <w:spacing w:before="60" w:after="60" w:line="240" w:lineRule="auto"/>
      <w:ind w:left="340" w:right="57" w:hanging="227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SFKListmark10">
    <w:name w:val="_ASFK_List_mark1 Знак Знак"/>
    <w:link w:val="ASFKListmark1"/>
    <w:rsid w:val="005C5542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EBNameTable">
    <w:name w:val="_EB_Name_Table"/>
    <w:uiPriority w:val="99"/>
    <w:rsid w:val="005C5542"/>
    <w:pPr>
      <w:keepNext/>
      <w:tabs>
        <w:tab w:val="num" w:pos="567"/>
      </w:tabs>
      <w:spacing w:before="240" w:after="120" w:line="240" w:lineRule="auto"/>
      <w:ind w:firstLine="567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SFKScript">
    <w:name w:val="_ASFK_Script"/>
    <w:basedOn w:val="a9"/>
    <w:uiPriority w:val="99"/>
    <w:rsid w:val="005C5542"/>
    <w:pPr>
      <w:pBdr>
        <w:top w:val="dotted" w:sz="4" w:space="1" w:color="auto"/>
        <w:left w:val="dotted" w:sz="4" w:space="4" w:color="auto"/>
        <w:bottom w:val="dotted" w:sz="4" w:space="1" w:color="auto"/>
        <w:right w:val="dotted" w:sz="4" w:space="4" w:color="auto"/>
      </w:pBdr>
      <w:ind w:left="567" w:right="29"/>
    </w:pPr>
    <w:rPr>
      <w:rFonts w:ascii="Courier New" w:hAnsi="Courier New"/>
      <w:spacing w:val="-20"/>
      <w:sz w:val="20"/>
      <w:lang w:val="en-US"/>
    </w:rPr>
  </w:style>
  <w:style w:type="paragraph" w:customStyle="1" w:styleId="affffffb">
    <w:name w:val="Табл. заголовок"/>
    <w:basedOn w:val="0150"/>
    <w:uiPriority w:val="99"/>
    <w:qFormat/>
    <w:rsid w:val="005C5542"/>
    <w:pPr>
      <w:spacing w:line="240" w:lineRule="auto"/>
    </w:pPr>
    <w:rPr>
      <w:rFonts w:eastAsia="SimSun"/>
      <w:sz w:val="20"/>
    </w:rPr>
  </w:style>
  <w:style w:type="paragraph" w:customStyle="1" w:styleId="2fe">
    <w:name w:val="Знак Знак Знак Знак2"/>
    <w:basedOn w:val="a9"/>
    <w:next w:val="a9"/>
    <w:semiHidden/>
    <w:rsid w:val="00734CDC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0">
    <w:name w:val="Знак Знак Знак Знак12"/>
    <w:basedOn w:val="a9"/>
    <w:next w:val="a9"/>
    <w:semiHidden/>
    <w:rsid w:val="00D658AF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Normal0">
    <w:name w:val="_GOST_Normal Знак"/>
    <w:link w:val="GOSTNormal"/>
    <w:rsid w:val="00C9133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1">
    <w:name w:val="_ASFK_Titul_1"/>
    <w:rsid w:val="00717F82"/>
    <w:pPr>
      <w:spacing w:before="240" w:after="240" w:line="240" w:lineRule="auto"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110">
    <w:name w:val="Знак Знак Знак Знак11"/>
    <w:basedOn w:val="a9"/>
    <w:next w:val="a9"/>
    <w:uiPriority w:val="99"/>
    <w:semiHidden/>
    <w:rsid w:val="00892BF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94">
    <w:name w:val="9"/>
    <w:basedOn w:val="a9"/>
    <w:next w:val="affff2"/>
    <w:uiPriority w:val="99"/>
    <w:qFormat/>
    <w:rsid w:val="0077701A"/>
    <w:pPr>
      <w:spacing w:before="240" w:after="60"/>
      <w:ind w:firstLine="0"/>
      <w:jc w:val="center"/>
      <w:outlineLvl w:val="0"/>
    </w:pPr>
    <w:rPr>
      <w:rFonts w:ascii="Arial" w:eastAsia="Calibri" w:hAnsi="Arial"/>
      <w:b/>
      <w:kern w:val="28"/>
      <w:sz w:val="32"/>
    </w:rPr>
  </w:style>
  <w:style w:type="paragraph" w:customStyle="1" w:styleId="100">
    <w:name w:val="Знак Знак Знак Знак10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0">
    <w:name w:val="Знак1 Знак Знак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31">
    <w:name w:val="Знак Знак Знак1 Знак Знак Знак Знак3"/>
    <w:basedOn w:val="a9"/>
    <w:next w:val="a9"/>
    <w:semiHidden/>
    <w:rsid w:val="0077701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ASFKFigure">
    <w:name w:val="_ASFK_Figure"/>
    <w:next w:val="a9"/>
    <w:uiPriority w:val="99"/>
    <w:rsid w:val="0077701A"/>
    <w:pPr>
      <w:keepNext/>
      <w:spacing w:before="120" w:after="12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FigName">
    <w:name w:val="_ASFK_Fig_Name"/>
    <w:basedOn w:val="ASFKFigure"/>
    <w:next w:val="ASFKNormal"/>
    <w:uiPriority w:val="99"/>
    <w:rsid w:val="0077701A"/>
    <w:pPr>
      <w:keepNext w:val="0"/>
      <w:tabs>
        <w:tab w:val="num" w:pos="0"/>
      </w:tabs>
      <w:suppressAutoHyphens/>
      <w:contextualSpacing/>
    </w:pPr>
    <w:rPr>
      <w:b/>
      <w:szCs w:val="24"/>
    </w:rPr>
  </w:style>
  <w:style w:type="paragraph" w:customStyle="1" w:styleId="ASFKheader">
    <w:name w:val="_ASFK_header"/>
    <w:uiPriority w:val="99"/>
    <w:rsid w:val="0077701A"/>
    <w:pPr>
      <w:spacing w:after="0" w:line="240" w:lineRule="auto"/>
    </w:pPr>
    <w:rPr>
      <w:rFonts w:ascii="Arial" w:eastAsia="Times New Roman" w:hAnsi="Arial" w:cs="Times New Roman"/>
      <w:b/>
      <w:color w:val="333333"/>
      <w:sz w:val="20"/>
      <w:szCs w:val="20"/>
      <w:lang w:eastAsia="ru-RU"/>
    </w:rPr>
  </w:style>
  <w:style w:type="paragraph" w:customStyle="1" w:styleId="ASFKListmark3">
    <w:name w:val="_ASFK_List_mark3"/>
    <w:uiPriority w:val="99"/>
    <w:rsid w:val="0077701A"/>
    <w:pPr>
      <w:tabs>
        <w:tab w:val="num" w:pos="1418"/>
      </w:tabs>
      <w:spacing w:after="0" w:line="240" w:lineRule="auto"/>
      <w:ind w:left="1418" w:hanging="284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18">
    <w:name w:val="_ASFK_List_normal_1.8"/>
    <w:basedOn w:val="ASFKListnormal"/>
    <w:uiPriority w:val="99"/>
    <w:rsid w:val="0077701A"/>
    <w:pPr>
      <w:tabs>
        <w:tab w:val="clear" w:pos="567"/>
        <w:tab w:val="left" w:pos="1021"/>
      </w:tabs>
      <w:ind w:left="1021"/>
      <w:jc w:val="left"/>
    </w:pPr>
  </w:style>
  <w:style w:type="paragraph" w:customStyle="1" w:styleId="ASFKNormalWithout">
    <w:name w:val="_ASFK_Normal_Without"/>
    <w:basedOn w:val="ASFKNormal"/>
    <w:next w:val="ASFKNormal"/>
    <w:uiPriority w:val="99"/>
    <w:rsid w:val="0077701A"/>
    <w:pPr>
      <w:keepNext/>
    </w:pPr>
    <w:rPr>
      <w:sz w:val="22"/>
    </w:rPr>
  </w:style>
  <w:style w:type="paragraph" w:customStyle="1" w:styleId="ASFKNoteContinue">
    <w:name w:val="_ASFK_Note_Continue"/>
    <w:basedOn w:val="ASFKNote"/>
    <w:uiPriority w:val="99"/>
    <w:rsid w:val="0077701A"/>
    <w:pPr>
      <w:ind w:firstLine="0"/>
    </w:pPr>
    <w:rPr>
      <w:sz w:val="22"/>
    </w:rPr>
  </w:style>
  <w:style w:type="paragraph" w:customStyle="1" w:styleId="ASFKReg">
    <w:name w:val="_ASFK_Reg"/>
    <w:uiPriority w:val="99"/>
    <w:rsid w:val="0077701A"/>
    <w:pPr>
      <w:keepNext/>
      <w:pageBreakBefore/>
      <w:spacing w:before="120" w:after="12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caps/>
      <w:sz w:val="28"/>
      <w:szCs w:val="20"/>
      <w:lang w:eastAsia="ru-RU"/>
    </w:rPr>
  </w:style>
  <w:style w:type="character" w:customStyle="1" w:styleId="ASFKSymItalic">
    <w:name w:val="_ASFK_Sym_Italic"/>
    <w:uiPriority w:val="99"/>
    <w:rsid w:val="0077701A"/>
    <w:rPr>
      <w:i/>
    </w:rPr>
  </w:style>
  <w:style w:type="table" w:customStyle="1" w:styleId="ASFKTable">
    <w:name w:val="_ASFK_Table"/>
    <w:uiPriority w:val="99"/>
    <w:rsid w:val="0077701A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customStyle="1" w:styleId="ASFKTitul0">
    <w:name w:val="_ASFK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SFKListnormalBI">
    <w:name w:val="_ASFK_List_normal_BI"/>
    <w:basedOn w:val="a9"/>
    <w:uiPriority w:val="99"/>
    <w:rsid w:val="0077701A"/>
    <w:pPr>
      <w:keepNext/>
      <w:tabs>
        <w:tab w:val="left" w:pos="855"/>
      </w:tabs>
      <w:spacing w:before="120" w:after="120"/>
      <w:ind w:left="1021" w:firstLine="0"/>
      <w:contextualSpacing/>
    </w:pPr>
    <w:rPr>
      <w:b/>
      <w:i/>
    </w:rPr>
  </w:style>
  <w:style w:type="paragraph" w:customStyle="1" w:styleId="ASFKTitul2">
    <w:name w:val="_ASFK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customStyle="1" w:styleId="ASFKListnormalBold">
    <w:name w:val="_ASFK_List_normal_Bold"/>
    <w:basedOn w:val="ASFKListnormal"/>
    <w:uiPriority w:val="99"/>
    <w:rsid w:val="0077701A"/>
    <w:pPr>
      <w:keepNext/>
      <w:tabs>
        <w:tab w:val="clear" w:pos="567"/>
        <w:tab w:val="left" w:pos="284"/>
      </w:tabs>
      <w:spacing w:before="120" w:after="120"/>
      <w:ind w:left="1021"/>
    </w:pPr>
    <w:rPr>
      <w:b/>
    </w:rPr>
  </w:style>
  <w:style w:type="paragraph" w:customStyle="1" w:styleId="ASFKListnormal1">
    <w:name w:val="_ASFK_List_normal_1"/>
    <w:basedOn w:val="ASFKListnormal"/>
    <w:uiPriority w:val="99"/>
    <w:rsid w:val="0077701A"/>
    <w:pPr>
      <w:tabs>
        <w:tab w:val="clear" w:pos="567"/>
        <w:tab w:val="left" w:pos="851"/>
      </w:tabs>
      <w:ind w:left="851"/>
      <w:jc w:val="left"/>
    </w:pPr>
  </w:style>
  <w:style w:type="paragraph" w:customStyle="1" w:styleId="ASFKListnormal28">
    <w:name w:val="_ASFK_List_normal_2.8"/>
    <w:basedOn w:val="ASFKListnormal"/>
    <w:uiPriority w:val="99"/>
    <w:rsid w:val="0077701A"/>
    <w:pPr>
      <w:tabs>
        <w:tab w:val="clear" w:pos="567"/>
        <w:tab w:val="left" w:pos="1588"/>
      </w:tabs>
      <w:ind w:left="1588"/>
      <w:jc w:val="left"/>
    </w:pPr>
  </w:style>
  <w:style w:type="paragraph" w:customStyle="1" w:styleId="ASFKListnormal3">
    <w:name w:val="_ASFK_List_normal_3"/>
    <w:basedOn w:val="ASFKListnormal"/>
    <w:uiPriority w:val="99"/>
    <w:rsid w:val="0077701A"/>
    <w:pPr>
      <w:tabs>
        <w:tab w:val="clear" w:pos="567"/>
        <w:tab w:val="left" w:pos="1418"/>
      </w:tabs>
      <w:ind w:left="1418"/>
      <w:jc w:val="left"/>
    </w:pPr>
  </w:style>
  <w:style w:type="paragraph" w:customStyle="1" w:styleId="ASFKListnormal4">
    <w:name w:val="_ASFK_List_normal_4"/>
    <w:basedOn w:val="ASFKListnormal3"/>
    <w:uiPriority w:val="99"/>
    <w:rsid w:val="0077701A"/>
    <w:pPr>
      <w:tabs>
        <w:tab w:val="clear" w:pos="1418"/>
        <w:tab w:val="left" w:pos="1701"/>
      </w:tabs>
      <w:ind w:left="1701"/>
    </w:pPr>
  </w:style>
  <w:style w:type="paragraph" w:customStyle="1" w:styleId="ASFKListmark5">
    <w:name w:val="_ASFK_List_mark5"/>
    <w:uiPriority w:val="99"/>
    <w:rsid w:val="0077701A"/>
    <w:pPr>
      <w:numPr>
        <w:numId w:val="67"/>
      </w:num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Listnormal">
    <w:name w:val="_ASFK_List_normal"/>
    <w:uiPriority w:val="99"/>
    <w:rsid w:val="0077701A"/>
    <w:pPr>
      <w:tabs>
        <w:tab w:val="left" w:pos="567"/>
      </w:tabs>
      <w:spacing w:before="60" w:after="60" w:line="240" w:lineRule="auto"/>
      <w:ind w:left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SFKTitulnamedoc">
    <w:name w:val="_ASFK_Titul_name_doc"/>
    <w:uiPriority w:val="99"/>
    <w:rsid w:val="0077701A"/>
    <w:pPr>
      <w:spacing w:before="200" w:after="400" w:line="240" w:lineRule="auto"/>
      <w:contextualSpacing/>
      <w:jc w:val="center"/>
    </w:pPr>
    <w:rPr>
      <w:rFonts w:ascii="Times New Roman" w:eastAsia="Times New Roman" w:hAnsi="Times New Roman" w:cs="Times New Roman"/>
      <w:b/>
      <w:sz w:val="32"/>
      <w:szCs w:val="28"/>
      <w:lang w:eastAsia="ru-RU"/>
    </w:rPr>
  </w:style>
  <w:style w:type="paragraph" w:customStyle="1" w:styleId="ASFKListnormal2">
    <w:name w:val="_ASFK_List_normal_2"/>
    <w:basedOn w:val="ASFKListnormal"/>
    <w:uiPriority w:val="99"/>
    <w:rsid w:val="0077701A"/>
    <w:pPr>
      <w:tabs>
        <w:tab w:val="clear" w:pos="567"/>
        <w:tab w:val="left" w:pos="1134"/>
      </w:tabs>
      <w:ind w:left="1134"/>
      <w:jc w:val="left"/>
    </w:pPr>
  </w:style>
  <w:style w:type="paragraph" w:customStyle="1" w:styleId="ASFKListnormal5">
    <w:name w:val="_ASFK_List_normal_5"/>
    <w:basedOn w:val="ASFKListnormal4"/>
    <w:uiPriority w:val="99"/>
    <w:rsid w:val="0077701A"/>
    <w:pPr>
      <w:tabs>
        <w:tab w:val="clear" w:pos="1701"/>
        <w:tab w:val="left" w:pos="1985"/>
      </w:tabs>
      <w:ind w:left="1985"/>
    </w:pPr>
  </w:style>
  <w:style w:type="paragraph" w:customStyle="1" w:styleId="ASFKAn">
    <w:name w:val="_ASFK_An"/>
    <w:basedOn w:val="a9"/>
    <w:uiPriority w:val="99"/>
    <w:rsid w:val="0077701A"/>
    <w:pPr>
      <w:spacing w:after="240"/>
      <w:jc w:val="center"/>
    </w:pPr>
    <w:rPr>
      <w:b/>
      <w:sz w:val="32"/>
    </w:rPr>
  </w:style>
  <w:style w:type="paragraph" w:styleId="affffffc">
    <w:name w:val="No Spacing"/>
    <w:basedOn w:val="a9"/>
    <w:uiPriority w:val="99"/>
    <w:qFormat/>
    <w:rsid w:val="0077701A"/>
    <w:pPr>
      <w:ind w:firstLine="0"/>
      <w:jc w:val="left"/>
    </w:pPr>
    <w:rPr>
      <w:rFonts w:ascii="Calibri" w:hAnsi="Calibri"/>
      <w:szCs w:val="32"/>
      <w:lang w:val="en-US" w:eastAsia="en-US"/>
    </w:rPr>
  </w:style>
  <w:style w:type="paragraph" w:styleId="affffffd">
    <w:name w:val="Intense Quote"/>
    <w:basedOn w:val="a9"/>
    <w:next w:val="a9"/>
    <w:link w:val="affffffe"/>
    <w:uiPriority w:val="99"/>
    <w:qFormat/>
    <w:rsid w:val="0077701A"/>
    <w:pPr>
      <w:ind w:left="720" w:right="720" w:firstLine="0"/>
      <w:jc w:val="left"/>
    </w:pPr>
    <w:rPr>
      <w:rFonts w:ascii="Calibri" w:hAnsi="Calibri"/>
      <w:b/>
      <w:i/>
      <w:sz w:val="22"/>
      <w:szCs w:val="22"/>
      <w:lang w:val="en-US" w:eastAsia="en-US"/>
    </w:rPr>
  </w:style>
  <w:style w:type="character" w:customStyle="1" w:styleId="affffffe">
    <w:name w:val="Выделенная цитата Знак"/>
    <w:basedOn w:val="aa"/>
    <w:link w:val="affffffd"/>
    <w:uiPriority w:val="99"/>
    <w:rsid w:val="0077701A"/>
    <w:rPr>
      <w:rFonts w:ascii="Calibri" w:eastAsia="Times New Roman" w:hAnsi="Calibri" w:cs="Times New Roman"/>
      <w:b/>
      <w:i/>
      <w:lang w:val="en-US"/>
    </w:rPr>
  </w:style>
  <w:style w:type="character" w:styleId="afffffff">
    <w:name w:val="Subtle Emphasis"/>
    <w:uiPriority w:val="99"/>
    <w:qFormat/>
    <w:rsid w:val="0077701A"/>
    <w:rPr>
      <w:i/>
      <w:color w:val="5A5A5A"/>
    </w:rPr>
  </w:style>
  <w:style w:type="character" w:styleId="afffffff0">
    <w:name w:val="Intense Emphasis"/>
    <w:uiPriority w:val="99"/>
    <w:qFormat/>
    <w:rsid w:val="0077701A"/>
    <w:rPr>
      <w:b/>
      <w:i/>
      <w:sz w:val="24"/>
      <w:u w:val="single"/>
    </w:rPr>
  </w:style>
  <w:style w:type="character" w:styleId="afffffff1">
    <w:name w:val="Subtle Reference"/>
    <w:uiPriority w:val="99"/>
    <w:qFormat/>
    <w:rsid w:val="0077701A"/>
    <w:rPr>
      <w:sz w:val="24"/>
      <w:u w:val="single"/>
    </w:rPr>
  </w:style>
  <w:style w:type="character" w:styleId="afffffff2">
    <w:name w:val="Intense Reference"/>
    <w:uiPriority w:val="99"/>
    <w:qFormat/>
    <w:rsid w:val="0077701A"/>
    <w:rPr>
      <w:b/>
      <w:sz w:val="24"/>
      <w:u w:val="single"/>
    </w:rPr>
  </w:style>
  <w:style w:type="character" w:styleId="afffffff3">
    <w:name w:val="Book Title"/>
    <w:uiPriority w:val="99"/>
    <w:qFormat/>
    <w:rsid w:val="0077701A"/>
    <w:rPr>
      <w:rFonts w:ascii="Cambria" w:hAnsi="Cambria"/>
      <w:b/>
      <w:i/>
      <w:sz w:val="24"/>
    </w:rPr>
  </w:style>
  <w:style w:type="paragraph" w:customStyle="1" w:styleId="EBListmark4">
    <w:name w:val="_EB_List_mark4"/>
    <w:basedOn w:val="EBListmark3"/>
    <w:uiPriority w:val="99"/>
    <w:rsid w:val="0077701A"/>
    <w:pPr>
      <w:numPr>
        <w:numId w:val="68"/>
      </w:numPr>
      <w:tabs>
        <w:tab w:val="num" w:pos="432"/>
        <w:tab w:val="num" w:pos="567"/>
        <w:tab w:val="left" w:pos="1701"/>
      </w:tabs>
      <w:ind w:left="1702" w:hanging="432"/>
    </w:pPr>
    <w:rPr>
      <w:noProof/>
      <w:snapToGrid/>
      <w:szCs w:val="28"/>
      <w:lang w:val="ru-RU"/>
    </w:rPr>
  </w:style>
  <w:style w:type="paragraph" w:customStyle="1" w:styleId="ebtablenorm0">
    <w:name w:val="ebtablenorm"/>
    <w:basedOn w:val="a9"/>
    <w:uiPriority w:val="99"/>
    <w:rsid w:val="0077701A"/>
    <w:pPr>
      <w:spacing w:before="100" w:beforeAutospacing="1" w:after="100" w:afterAutospacing="1"/>
      <w:ind w:firstLine="0"/>
      <w:jc w:val="left"/>
    </w:pPr>
    <w:rPr>
      <w:szCs w:val="24"/>
    </w:rPr>
  </w:style>
  <w:style w:type="paragraph" w:customStyle="1" w:styleId="EBListnormal">
    <w:name w:val="_EB_List_normal"/>
    <w:uiPriority w:val="99"/>
    <w:rsid w:val="0077701A"/>
    <w:pPr>
      <w:tabs>
        <w:tab w:val="left" w:pos="284"/>
      </w:tabs>
      <w:spacing w:after="60" w:line="240" w:lineRule="auto"/>
      <w:ind w:left="1021"/>
      <w:contextualSpacing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EBTitul0">
    <w:name w:val="_EB_Titul_0"/>
    <w:uiPriority w:val="99"/>
    <w:rsid w:val="0077701A"/>
    <w:pPr>
      <w:spacing w:after="0" w:line="360" w:lineRule="auto"/>
      <w:contextualSpacing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EBTitul1">
    <w:name w:val="_EB_Titul_1"/>
    <w:uiPriority w:val="99"/>
    <w:rsid w:val="0077701A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EBTitul2">
    <w:name w:val="_EB_Titul_2"/>
    <w:uiPriority w:val="99"/>
    <w:rsid w:val="0077701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character" w:customStyle="1" w:styleId="gt-baf-back">
    <w:name w:val="gt-baf-back"/>
    <w:rsid w:val="0077701A"/>
  </w:style>
  <w:style w:type="character" w:customStyle="1" w:styleId="gt-baf-word-clickable">
    <w:name w:val="gt-baf-word-clickable"/>
    <w:rsid w:val="0077701A"/>
  </w:style>
  <w:style w:type="paragraph" w:customStyle="1" w:styleId="GOSTTitulhead">
    <w:name w:val="_GOST_Titul_head"/>
    <w:basedOn w:val="a9"/>
    <w:rsid w:val="0077701A"/>
    <w:pPr>
      <w:pBdr>
        <w:bottom w:val="single" w:sz="12" w:space="1" w:color="auto"/>
      </w:pBdr>
      <w:suppressAutoHyphens/>
      <w:jc w:val="center"/>
    </w:pPr>
    <w:rPr>
      <w:rFonts w:ascii="Arial" w:hAnsi="Arial"/>
      <w:b/>
      <w:bCs/>
    </w:rPr>
  </w:style>
  <w:style w:type="paragraph" w:customStyle="1" w:styleId="95">
    <w:name w:val="Знак Знак Знак Знак9"/>
    <w:basedOn w:val="a9"/>
    <w:next w:val="a9"/>
    <w:semiHidden/>
    <w:rsid w:val="00F40779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GOSTTablenorm0">
    <w:name w:val="_GOST_Table_norm Знак"/>
    <w:link w:val="GOSTTablenorm"/>
    <w:qFormat/>
    <w:rsid w:val="00E8479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85">
    <w:name w:val="8"/>
    <w:basedOn w:val="a9"/>
    <w:next w:val="affff2"/>
    <w:qFormat/>
    <w:rsid w:val="00473A0A"/>
    <w:pPr>
      <w:spacing w:before="240" w:after="60"/>
      <w:ind w:firstLine="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86">
    <w:name w:val="Знак Знак Знак Знак8"/>
    <w:basedOn w:val="a9"/>
    <w:next w:val="a9"/>
    <w:semiHidden/>
    <w:rsid w:val="00473A0A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75">
    <w:name w:val="Знак Знак Знак Знак7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1">
    <w:name w:val="Знак1 Знак Знак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22">
    <w:name w:val="Знак Знак Знак1 Знак Знак Знак Знак2"/>
    <w:basedOn w:val="a9"/>
    <w:next w:val="a9"/>
    <w:semiHidden/>
    <w:rsid w:val="000A337B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resh-link">
    <w:name w:val="resh-link"/>
    <w:rsid w:val="000A337B"/>
  </w:style>
  <w:style w:type="paragraph" w:customStyle="1" w:styleId="GOSTTableListMark1">
    <w:name w:val="_GOST_Table_List_Mark_1"/>
    <w:link w:val="GOSTTableListMark10"/>
    <w:rsid w:val="00B61189"/>
    <w:pPr>
      <w:tabs>
        <w:tab w:val="left" w:pos="284"/>
      </w:tabs>
      <w:spacing w:after="0" w:line="240" w:lineRule="auto"/>
      <w:ind w:left="283" w:right="57" w:hanging="17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GOSTTableListMark10">
    <w:name w:val="_GOST_Table_List_Mark_1 Знак"/>
    <w:link w:val="GOSTTableListMark1"/>
    <w:rsid w:val="00B61189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65">
    <w:name w:val="Знак Знак Знак Знак6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1">
    <w:name w:val="Знак1 Знак Знак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paragraph" w:customStyle="1" w:styleId="112">
    <w:name w:val="Знак Знак Знак1 Знак Знак Знак Знак1"/>
    <w:basedOn w:val="a9"/>
    <w:next w:val="a9"/>
    <w:semiHidden/>
    <w:rsid w:val="00AE4AF8"/>
    <w:pPr>
      <w:spacing w:after="160" w:line="240" w:lineRule="exact"/>
      <w:ind w:firstLine="0"/>
      <w:jc w:val="left"/>
    </w:pPr>
    <w:rPr>
      <w:rFonts w:ascii="Arial" w:hAnsi="Arial" w:cs="Arial"/>
      <w:sz w:val="20"/>
      <w:lang w:val="en-US" w:eastAsia="en-US"/>
    </w:rPr>
  </w:style>
  <w:style w:type="character" w:customStyle="1" w:styleId="block">
    <w:name w:val="block"/>
    <w:basedOn w:val="aa"/>
    <w:rsid w:val="000A770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9">
    <w:name w:val="Normal"/>
    <w:qFormat/>
  </w:style>
  <w:style w:type="character" w:default="1" w:styleId="aa">
    <w:name w:val="Default Paragraph Font"/>
    <w:uiPriority w:val="1"/>
    <w:semiHidden/>
    <w:unhideWhenUsed/>
  </w:style>
  <w:style w:type="table" w:default="1" w:styleId="ab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c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73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227882">
          <w:marLeft w:val="-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36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7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udmila\Application%20Data\Microsoft\&#1064;&#1072;&#1073;&#1083;&#1086;&#1085;&#1099;\Template_GOST_(&#1056;&#1055;_&#1056;&#1040;)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D7C97-8AD0-4139-9E5B-848253A12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Template_GOST_(РП_РА).dot</Template>
  <TotalTime>28</TotalTime>
  <Pages>1</Pages>
  <Words>2863</Words>
  <Characters>16323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Иванушкина Кира Игоревна</cp:lastModifiedBy>
  <cp:revision>10</cp:revision>
  <cp:lastPrinted>2019-05-13T10:27:00Z</cp:lastPrinted>
  <dcterms:created xsi:type="dcterms:W3CDTF">2019-05-16T13:23:00Z</dcterms:created>
  <dcterms:modified xsi:type="dcterms:W3CDTF">2019-05-16T15:36:00Z</dcterms:modified>
</cp:coreProperties>
</file>